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9E" w:rsidRDefault="004F28A6" w:rsidP="00C8454B">
      <w:pPr>
        <w:ind w:left="-90"/>
        <w:jc w:val="both"/>
        <w:rPr>
          <w:b/>
          <w:i/>
          <w:sz w:val="28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-139065</wp:posOffset>
            </wp:positionV>
            <wp:extent cx="2674620" cy="2160270"/>
            <wp:effectExtent l="171450" t="133350" r="354330" b="297180"/>
            <wp:wrapNone/>
            <wp:docPr id="67" name="Picture 67" descr="coll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llag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8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793169" w:rsidRDefault="00793169" w:rsidP="00793169">
      <w:pPr>
        <w:ind w:left="709"/>
        <w:jc w:val="both"/>
        <w:rPr>
          <w:b/>
          <w:i/>
          <w:sz w:val="24"/>
          <w:szCs w:val="24"/>
          <w:lang w:val="fr-FR"/>
        </w:rPr>
      </w:pPr>
    </w:p>
    <w:p w:rsidR="00905B91" w:rsidRPr="0070629E" w:rsidRDefault="003338D5" w:rsidP="000071B6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70629E">
        <w:rPr>
          <w:b/>
          <w:i/>
          <w:sz w:val="24"/>
          <w:szCs w:val="24"/>
          <w:lang w:val="fr-FR"/>
        </w:rPr>
        <w:t xml:space="preserve">1 bibliotecă cu peste </w:t>
      </w:r>
      <w:r w:rsidR="00C510B4" w:rsidRPr="0070629E">
        <w:rPr>
          <w:b/>
          <w:i/>
          <w:sz w:val="24"/>
          <w:szCs w:val="24"/>
          <w:lang w:val="fr-FR"/>
        </w:rPr>
        <w:t>15</w:t>
      </w:r>
      <w:r w:rsidR="00905B91" w:rsidRPr="0070629E">
        <w:rPr>
          <w:b/>
          <w:i/>
          <w:sz w:val="24"/>
          <w:szCs w:val="24"/>
          <w:lang w:val="fr-FR"/>
        </w:rPr>
        <w:t>000 volume;</w:t>
      </w:r>
    </w:p>
    <w:p w:rsidR="00751E08" w:rsidRDefault="004F28A6">
      <w:pPr>
        <w:jc w:val="both"/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29845</wp:posOffset>
            </wp:positionV>
            <wp:extent cx="1605280" cy="986790"/>
            <wp:effectExtent l="171450" t="133350" r="356870" b="308610"/>
            <wp:wrapNone/>
            <wp:docPr id="64" name="Picture 64" descr="20150428_0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0150428_0929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8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102235</wp:posOffset>
            </wp:positionV>
            <wp:extent cx="1673225" cy="1054100"/>
            <wp:effectExtent l="171450" t="133350" r="365125" b="298450"/>
            <wp:wrapNone/>
            <wp:docPr id="63" name="Picture 63" descr="20150428_09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50428_093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5B91" w:rsidRDefault="00905B91" w:rsidP="00751E08">
      <w:pPr>
        <w:ind w:left="709"/>
        <w:jc w:val="both"/>
        <w:rPr>
          <w:sz w:val="24"/>
          <w:szCs w:val="24"/>
        </w:rPr>
      </w:pPr>
    </w:p>
    <w:p w:rsidR="00751E08" w:rsidRDefault="00751E08">
      <w:pPr>
        <w:jc w:val="both"/>
        <w:rPr>
          <w:sz w:val="24"/>
          <w:szCs w:val="24"/>
        </w:rPr>
      </w:pPr>
    </w:p>
    <w:p w:rsidR="00751E08" w:rsidRDefault="00751E08">
      <w:pPr>
        <w:jc w:val="both"/>
        <w:rPr>
          <w:sz w:val="24"/>
          <w:szCs w:val="24"/>
        </w:rPr>
      </w:pPr>
    </w:p>
    <w:p w:rsidR="00751E08" w:rsidRDefault="00751E08">
      <w:pPr>
        <w:jc w:val="both"/>
        <w:rPr>
          <w:sz w:val="24"/>
          <w:szCs w:val="24"/>
        </w:rPr>
      </w:pPr>
    </w:p>
    <w:p w:rsidR="00751E08" w:rsidRPr="0070629E" w:rsidRDefault="00751E08">
      <w:pPr>
        <w:jc w:val="both"/>
        <w:rPr>
          <w:b/>
          <w:i/>
          <w:sz w:val="24"/>
          <w:szCs w:val="24"/>
          <w:lang w:val="fr-FR"/>
        </w:rPr>
      </w:pPr>
    </w:p>
    <w:p w:rsidR="00751E08" w:rsidRDefault="00751E08" w:rsidP="00793169">
      <w:pPr>
        <w:jc w:val="both"/>
        <w:rPr>
          <w:b/>
          <w:i/>
          <w:sz w:val="24"/>
          <w:szCs w:val="24"/>
          <w:lang w:val="fr-FR"/>
        </w:rPr>
      </w:pPr>
    </w:p>
    <w:p w:rsidR="00905B91" w:rsidRDefault="00751E08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     -</w:t>
      </w:r>
      <w:r w:rsidR="00905B91" w:rsidRPr="0070629E">
        <w:rPr>
          <w:b/>
          <w:i/>
          <w:sz w:val="24"/>
          <w:szCs w:val="24"/>
          <w:lang w:val="fr-FR"/>
        </w:rPr>
        <w:t>1 sală de sport.</w:t>
      </w:r>
    </w:p>
    <w:p w:rsidR="000071B6" w:rsidRDefault="004F28A6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110490</wp:posOffset>
            </wp:positionV>
            <wp:extent cx="1673225" cy="1028065"/>
            <wp:effectExtent l="171450" t="133350" r="365125" b="305435"/>
            <wp:wrapNone/>
            <wp:docPr id="68" name="Picture 68" descr="20150504_10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50504_1019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1B6" w:rsidRDefault="004F28A6" w:rsidP="00793169">
      <w:pPr>
        <w:jc w:val="both"/>
        <w:rPr>
          <w:b/>
          <w:i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158750</wp:posOffset>
            </wp:positionV>
            <wp:extent cx="1718310" cy="1054100"/>
            <wp:effectExtent l="171450" t="133350" r="358140" b="298450"/>
            <wp:wrapNone/>
            <wp:docPr id="69" name="Picture 69" descr="20150504_10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150504_1019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:rsidR="000071B6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:rsidR="000071B6" w:rsidRPr="0070629E" w:rsidRDefault="000071B6" w:rsidP="00793169">
      <w:pPr>
        <w:jc w:val="both"/>
        <w:rPr>
          <w:b/>
          <w:i/>
          <w:sz w:val="24"/>
          <w:szCs w:val="24"/>
          <w:lang w:val="fr-FR"/>
        </w:rPr>
      </w:pPr>
    </w:p>
    <w:p w:rsidR="000071B6" w:rsidRDefault="000071B6">
      <w:pPr>
        <w:ind w:firstLine="720"/>
        <w:jc w:val="both"/>
        <w:rPr>
          <w:b/>
          <w:i/>
          <w:sz w:val="24"/>
          <w:szCs w:val="24"/>
          <w:lang w:val="it-IT"/>
        </w:rPr>
      </w:pPr>
    </w:p>
    <w:p w:rsidR="000071B6" w:rsidRDefault="000071B6">
      <w:pPr>
        <w:ind w:firstLine="720"/>
        <w:jc w:val="both"/>
        <w:rPr>
          <w:b/>
          <w:i/>
          <w:sz w:val="24"/>
          <w:szCs w:val="24"/>
          <w:lang w:val="it-IT"/>
        </w:rPr>
      </w:pPr>
    </w:p>
    <w:p w:rsidR="000605B8" w:rsidRDefault="00734131">
      <w:pPr>
        <w:ind w:firstLine="720"/>
        <w:jc w:val="both"/>
        <w:rPr>
          <w:b/>
          <w:i/>
          <w:sz w:val="24"/>
          <w:szCs w:val="24"/>
          <w:lang w:val="fr-FR"/>
        </w:rPr>
      </w:pPr>
      <w:r w:rsidRPr="0070629E">
        <w:rPr>
          <w:b/>
          <w:i/>
          <w:sz w:val="24"/>
          <w:szCs w:val="24"/>
          <w:lang w:val="it-IT"/>
        </w:rPr>
        <w:t>Ş</w:t>
      </w:r>
      <w:r w:rsidR="000605B8" w:rsidRPr="0070629E">
        <w:rPr>
          <w:b/>
          <w:i/>
          <w:sz w:val="24"/>
          <w:szCs w:val="24"/>
          <w:lang w:val="it-IT"/>
        </w:rPr>
        <w:t xml:space="preserve">coala pune la dispoziţia elevilor </w:t>
      </w:r>
      <w:r w:rsidR="00BD43B4" w:rsidRPr="0070629E">
        <w:rPr>
          <w:b/>
          <w:i/>
          <w:sz w:val="24"/>
          <w:szCs w:val="24"/>
          <w:lang w:val="ro-RO"/>
        </w:rPr>
        <w:t xml:space="preserve"> </w:t>
      </w:r>
      <w:r w:rsidR="00BD43B4" w:rsidRPr="0070629E">
        <w:rPr>
          <w:b/>
          <w:i/>
          <w:sz w:val="24"/>
          <w:szCs w:val="24"/>
          <w:lang w:val="it-IT"/>
        </w:rPr>
        <w:t>maşin</w:t>
      </w:r>
      <w:r w:rsidR="007A5E84">
        <w:rPr>
          <w:b/>
          <w:i/>
          <w:sz w:val="24"/>
          <w:szCs w:val="24"/>
          <w:lang w:val="it-IT"/>
        </w:rPr>
        <w:t>a SCOALA</w:t>
      </w:r>
      <w:r w:rsidR="000605B8" w:rsidRPr="0070629E">
        <w:rPr>
          <w:b/>
          <w:i/>
          <w:sz w:val="24"/>
          <w:szCs w:val="24"/>
          <w:lang w:val="it-IT"/>
        </w:rPr>
        <w:t xml:space="preserve"> pentru efectuarea orelor de conducere auto, </w:t>
      </w:r>
      <w:r w:rsidR="007A5E84">
        <w:rPr>
          <w:b/>
          <w:i/>
          <w:sz w:val="24"/>
          <w:szCs w:val="24"/>
          <w:lang w:val="it-IT"/>
        </w:rPr>
        <w:t>î</w:t>
      </w:r>
      <w:r w:rsidR="000605B8" w:rsidRPr="0070629E">
        <w:rPr>
          <w:b/>
          <w:i/>
          <w:sz w:val="24"/>
          <w:szCs w:val="24"/>
          <w:lang w:val="it-IT"/>
        </w:rPr>
        <w:t>n vederea sus</w:t>
      </w:r>
      <w:r w:rsidR="007A5E84">
        <w:rPr>
          <w:b/>
          <w:i/>
          <w:sz w:val="24"/>
          <w:szCs w:val="24"/>
          <w:lang w:val="it-IT"/>
        </w:rPr>
        <w:t>ţ</w:t>
      </w:r>
      <w:r w:rsidR="000605B8" w:rsidRPr="0070629E">
        <w:rPr>
          <w:b/>
          <w:i/>
          <w:sz w:val="24"/>
          <w:szCs w:val="24"/>
          <w:lang w:val="it-IT"/>
        </w:rPr>
        <w:t xml:space="preserve">inerii examenului </w:t>
      </w:r>
      <w:r w:rsidR="00BD43B4" w:rsidRPr="0070629E">
        <w:rPr>
          <w:b/>
          <w:i/>
          <w:sz w:val="24"/>
          <w:szCs w:val="24"/>
          <w:lang w:val="it-IT"/>
        </w:rPr>
        <w:t>pentru obţinerea permisului de conducere, categoria B,</w:t>
      </w:r>
      <w:r w:rsidR="000605B8" w:rsidRPr="0070629E">
        <w:rPr>
          <w:b/>
          <w:i/>
          <w:sz w:val="24"/>
          <w:szCs w:val="24"/>
          <w:lang w:val="it-IT"/>
        </w:rPr>
        <w:t xml:space="preserve"> la </w:t>
      </w:r>
      <w:r w:rsidRPr="0070629E">
        <w:rPr>
          <w:b/>
          <w:i/>
          <w:sz w:val="24"/>
          <w:szCs w:val="24"/>
          <w:lang w:val="it-IT"/>
        </w:rPr>
        <w:t>î</w:t>
      </w:r>
      <w:r w:rsidR="000605B8" w:rsidRPr="0070629E">
        <w:rPr>
          <w:b/>
          <w:i/>
          <w:sz w:val="24"/>
          <w:szCs w:val="24"/>
          <w:lang w:val="it-IT"/>
        </w:rPr>
        <w:t xml:space="preserve">mplinirea </w:t>
      </w:r>
      <w:r w:rsidR="00E01652">
        <w:rPr>
          <w:b/>
          <w:i/>
          <w:sz w:val="24"/>
          <w:szCs w:val="24"/>
          <w:lang w:val="it-IT"/>
        </w:rPr>
        <w:t>v</w:t>
      </w:r>
      <w:r w:rsidR="00E01652">
        <w:rPr>
          <w:b/>
          <w:i/>
          <w:sz w:val="24"/>
          <w:szCs w:val="24"/>
          <w:lang w:val="ro-RO"/>
        </w:rPr>
        <w:t>ârstei de 18 ani</w:t>
      </w:r>
      <w:r w:rsidR="000605B8" w:rsidRPr="0070629E">
        <w:rPr>
          <w:b/>
          <w:i/>
          <w:sz w:val="24"/>
          <w:szCs w:val="24"/>
          <w:lang w:val="it-IT"/>
        </w:rPr>
        <w:t xml:space="preserve">. </w:t>
      </w:r>
      <w:r w:rsidR="00471F25">
        <w:rPr>
          <w:b/>
          <w:i/>
          <w:sz w:val="24"/>
          <w:szCs w:val="24"/>
          <w:lang w:val="fr-FR"/>
        </w:rPr>
        <w:t>Elevii școlii au acces î</w:t>
      </w:r>
      <w:r w:rsidR="000605B8" w:rsidRPr="0070629E">
        <w:rPr>
          <w:b/>
          <w:i/>
          <w:sz w:val="24"/>
          <w:szCs w:val="24"/>
          <w:lang w:val="fr-FR"/>
        </w:rPr>
        <w:t>n labor</w:t>
      </w:r>
      <w:r w:rsidR="00471F25">
        <w:rPr>
          <w:b/>
          <w:i/>
          <w:sz w:val="24"/>
          <w:szCs w:val="24"/>
          <w:lang w:val="fr-FR"/>
        </w:rPr>
        <w:t>atorul de legislaț</w:t>
      </w:r>
      <w:r w:rsidR="000605B8" w:rsidRPr="0070629E">
        <w:rPr>
          <w:b/>
          <w:i/>
          <w:sz w:val="24"/>
          <w:szCs w:val="24"/>
          <w:lang w:val="fr-FR"/>
        </w:rPr>
        <w:t xml:space="preserve">ie </w:t>
      </w:r>
      <w:r w:rsidR="007A5E84">
        <w:rPr>
          <w:b/>
          <w:i/>
          <w:sz w:val="24"/>
          <w:szCs w:val="24"/>
          <w:lang w:val="fr-FR"/>
        </w:rPr>
        <w:t>rutieră şi la simulatorul auto</w:t>
      </w:r>
      <w:r w:rsidR="000605B8" w:rsidRPr="0070629E">
        <w:rPr>
          <w:b/>
          <w:i/>
          <w:sz w:val="24"/>
          <w:szCs w:val="24"/>
          <w:lang w:val="fr-FR"/>
        </w:rPr>
        <w:t>.</w:t>
      </w:r>
    </w:p>
    <w:p w:rsidR="00E01652" w:rsidRPr="0070629E" w:rsidRDefault="00E01652">
      <w:pPr>
        <w:ind w:firstLine="720"/>
        <w:jc w:val="both"/>
        <w:rPr>
          <w:b/>
          <w:i/>
          <w:sz w:val="24"/>
          <w:szCs w:val="24"/>
          <w:lang w:val="fr-FR"/>
        </w:rPr>
      </w:pPr>
    </w:p>
    <w:p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:rsidR="00BD43B4" w:rsidRDefault="00BC0393">
      <w:pPr>
        <w:ind w:firstLine="720"/>
        <w:jc w:val="both"/>
        <w:rPr>
          <w:b/>
          <w:i/>
          <w:sz w:val="28"/>
          <w:lang w:val="fr-FR"/>
        </w:rPr>
      </w:pPr>
      <w:r>
        <w:rPr>
          <w:b/>
          <w:i/>
          <w:noProof/>
          <w:sz w:val="28"/>
          <w:lang w:eastAsia="en-US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15240</wp:posOffset>
            </wp:positionV>
            <wp:extent cx="2124075" cy="1524000"/>
            <wp:effectExtent l="171450" t="133350" r="371475" b="304800"/>
            <wp:wrapNone/>
            <wp:docPr id="53" name="Picture 53" descr="2014-03-20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4-03-20 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6000"/>
                    </a:blip>
                    <a:srcRect t="9006" r="7198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71B6" w:rsidRDefault="000071B6">
      <w:pPr>
        <w:ind w:firstLine="720"/>
        <w:jc w:val="both"/>
        <w:rPr>
          <w:b/>
          <w:i/>
          <w:sz w:val="28"/>
          <w:lang w:val="fr-FR"/>
        </w:rPr>
      </w:pPr>
    </w:p>
    <w:p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:rsidR="00BD43B4" w:rsidRDefault="00BD43B4">
      <w:pPr>
        <w:ind w:firstLine="720"/>
        <w:jc w:val="both"/>
        <w:rPr>
          <w:b/>
          <w:i/>
          <w:sz w:val="28"/>
          <w:lang w:val="fr-FR"/>
        </w:rPr>
      </w:pPr>
    </w:p>
    <w:p w:rsidR="00905B91" w:rsidRDefault="00905B91" w:rsidP="0070629E">
      <w:pPr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ab/>
      </w:r>
    </w:p>
    <w:p w:rsidR="00793169" w:rsidRDefault="00793169" w:rsidP="00E13E05">
      <w:pPr>
        <w:jc w:val="both"/>
        <w:rPr>
          <w:b/>
          <w:i/>
          <w:sz w:val="28"/>
          <w:lang w:val="fr-FR"/>
        </w:rPr>
      </w:pPr>
    </w:p>
    <w:p w:rsidR="00793169" w:rsidRDefault="00793169" w:rsidP="00E13E05">
      <w:pPr>
        <w:jc w:val="both"/>
        <w:rPr>
          <w:b/>
          <w:i/>
          <w:sz w:val="28"/>
          <w:lang w:val="fr-FR"/>
        </w:rPr>
      </w:pPr>
    </w:p>
    <w:p w:rsidR="00751E08" w:rsidRDefault="00751E08" w:rsidP="00793169">
      <w:pPr>
        <w:jc w:val="both"/>
        <w:rPr>
          <w:b/>
          <w:i/>
          <w:sz w:val="28"/>
          <w:lang w:val="fr-FR"/>
        </w:rPr>
      </w:pPr>
    </w:p>
    <w:p w:rsidR="00793169" w:rsidRPr="00751E08" w:rsidRDefault="00793169" w:rsidP="00751E08">
      <w:pPr>
        <w:jc w:val="both"/>
        <w:rPr>
          <w:b/>
          <w:i/>
          <w:sz w:val="24"/>
          <w:szCs w:val="24"/>
          <w:lang w:val="fr-FR"/>
        </w:rPr>
      </w:pPr>
      <w:r w:rsidRPr="00751E08">
        <w:rPr>
          <w:b/>
          <w:i/>
          <w:sz w:val="24"/>
          <w:szCs w:val="24"/>
          <w:lang w:val="fr-FR"/>
        </w:rPr>
        <w:t>Elevii școlii participă în fiecare an la activități de voluntariat,</w:t>
      </w:r>
      <w:r w:rsidR="00702756">
        <w:rPr>
          <w:b/>
          <w:i/>
          <w:sz w:val="24"/>
          <w:szCs w:val="24"/>
          <w:lang w:val="fr-FR"/>
        </w:rPr>
        <w:t xml:space="preserve"> </w:t>
      </w:r>
      <w:r w:rsidRPr="00751E08">
        <w:rPr>
          <w:b/>
          <w:i/>
          <w:sz w:val="24"/>
          <w:szCs w:val="24"/>
          <w:lang w:val="fr-FR"/>
        </w:rPr>
        <w:t>parteneriate educative,</w:t>
      </w:r>
      <w:r w:rsidR="00702756">
        <w:rPr>
          <w:b/>
          <w:i/>
          <w:sz w:val="24"/>
          <w:szCs w:val="24"/>
          <w:lang w:val="fr-FR"/>
        </w:rPr>
        <w:t xml:space="preserve"> </w:t>
      </w:r>
      <w:r w:rsidRPr="00751E08">
        <w:rPr>
          <w:b/>
          <w:i/>
          <w:sz w:val="24"/>
          <w:szCs w:val="24"/>
          <w:lang w:val="fr-FR"/>
        </w:rPr>
        <w:t>proiecte educaționale, activități extracurriculare.</w:t>
      </w:r>
    </w:p>
    <w:p w:rsidR="00793169" w:rsidRPr="00751E08" w:rsidRDefault="00F24278" w:rsidP="00751E08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-201931</wp:posOffset>
            </wp:positionH>
            <wp:positionV relativeFrom="paragraph">
              <wp:posOffset>92075</wp:posOffset>
            </wp:positionV>
            <wp:extent cx="3171825" cy="3267075"/>
            <wp:effectExtent l="171450" t="133350" r="371475" b="314325"/>
            <wp:wrapNone/>
            <wp:docPr id="62" name="Picture 62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oll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793169" w:rsidRDefault="00793169" w:rsidP="00EC71A7">
      <w:pPr>
        <w:ind w:right="-5976"/>
        <w:jc w:val="both"/>
        <w:rPr>
          <w:b/>
          <w:i/>
          <w:sz w:val="28"/>
          <w:lang w:val="fr-FR"/>
        </w:rPr>
      </w:pPr>
    </w:p>
    <w:p w:rsidR="00793169" w:rsidRDefault="00793169" w:rsidP="00A35D85">
      <w:pPr>
        <w:jc w:val="both"/>
        <w:rPr>
          <w:b/>
          <w:i/>
          <w:sz w:val="28"/>
          <w:lang w:val="fr-FR"/>
        </w:rPr>
      </w:pPr>
    </w:p>
    <w:p w:rsidR="00087F71" w:rsidRDefault="00087F71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905B91" w:rsidP="00416B61">
      <w:pPr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 </w:t>
      </w: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A35D85" w:rsidP="00A35D85">
      <w:pPr>
        <w:jc w:val="both"/>
        <w:rPr>
          <w:b/>
          <w:i/>
          <w:sz w:val="28"/>
          <w:lang w:val="fr-FR"/>
        </w:rPr>
      </w:pPr>
    </w:p>
    <w:p w:rsidR="00A35D85" w:rsidRDefault="005E5B09" w:rsidP="00A35D85">
      <w:pPr>
        <w:jc w:val="both"/>
        <w:rPr>
          <w:b/>
          <w:i/>
          <w:sz w:val="28"/>
          <w:lang w:val="fr-FR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127635</wp:posOffset>
            </wp:positionV>
            <wp:extent cx="1162050" cy="1228725"/>
            <wp:effectExtent l="19050" t="0" r="0" b="0"/>
            <wp:wrapNone/>
            <wp:docPr id="66" name="Picture 66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D85" w:rsidRDefault="00A35D85" w:rsidP="00416B61">
      <w:pPr>
        <w:rPr>
          <w:b/>
          <w:i/>
          <w:sz w:val="28"/>
          <w:lang w:val="fr-FR"/>
        </w:rPr>
      </w:pPr>
    </w:p>
    <w:p w:rsidR="00A35D85" w:rsidRDefault="00A35D85" w:rsidP="00A35D85">
      <w:pPr>
        <w:jc w:val="center"/>
        <w:rPr>
          <w:b/>
          <w:i/>
          <w:sz w:val="28"/>
          <w:lang w:val="fr-FR"/>
        </w:rPr>
      </w:pPr>
    </w:p>
    <w:p w:rsidR="00A35D85" w:rsidRDefault="00A35D85" w:rsidP="00A35D85">
      <w:pPr>
        <w:jc w:val="center"/>
        <w:rPr>
          <w:b/>
          <w:i/>
          <w:sz w:val="28"/>
          <w:lang w:val="fr-FR"/>
        </w:rPr>
      </w:pPr>
    </w:p>
    <w:p w:rsidR="00A35D85" w:rsidRDefault="00A35D85" w:rsidP="00A35D85">
      <w:pPr>
        <w:jc w:val="center"/>
        <w:rPr>
          <w:b/>
          <w:i/>
          <w:sz w:val="28"/>
          <w:lang w:val="fr-FR"/>
        </w:rPr>
      </w:pPr>
    </w:p>
    <w:p w:rsidR="00751E08" w:rsidRPr="00C510B4" w:rsidRDefault="00751E08" w:rsidP="00A35D85">
      <w:pPr>
        <w:ind w:left="720"/>
        <w:rPr>
          <w:b/>
          <w:i/>
          <w:sz w:val="28"/>
          <w:lang w:val="it-IT"/>
        </w:rPr>
      </w:pPr>
    </w:p>
    <w:p w:rsidR="00751E08" w:rsidRDefault="00751E08" w:rsidP="00793169">
      <w:pPr>
        <w:rPr>
          <w:lang w:val="fr-FR"/>
        </w:rPr>
      </w:pPr>
    </w:p>
    <w:p w:rsidR="00751E08" w:rsidRDefault="00751E08" w:rsidP="00793169">
      <w:pPr>
        <w:rPr>
          <w:lang w:val="fr-FR"/>
        </w:rPr>
      </w:pPr>
    </w:p>
    <w:p w:rsidR="00BD43B4" w:rsidRPr="00C510B4" w:rsidRDefault="00FF5B36">
      <w:pPr>
        <w:jc w:val="center"/>
        <w:rPr>
          <w:lang w:val="fr-FR"/>
        </w:rPr>
      </w:pPr>
      <w:r w:rsidRPr="00FF5B36">
        <w:rPr>
          <w:noProof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left:0;text-align:left;margin-left:1.4pt;margin-top:2.2pt;width:236.05pt;height:170.8pt;z-index:-251651072" fillcolor="#369" stroked="f">
            <v:shadow on="t" color="#b2b2b2" opacity="52429f" offset="3pt"/>
            <v:textpath style="font-family:&quot;Times New Roman&quot;;v-text-kern:t" trim="t" fitpath="t" string="LICEUL&#10;TEHNOLOGIC&#10; „PETRU RAREŞ”&#10;BACĂU&#10;"/>
          </v:shape>
        </w:pict>
      </w:r>
    </w:p>
    <w:p w:rsidR="00806AE4" w:rsidRDefault="00806AE4">
      <w:pPr>
        <w:jc w:val="center"/>
        <w:rPr>
          <w:lang w:val="fr-FR"/>
        </w:rPr>
      </w:pPr>
    </w:p>
    <w:p w:rsidR="00751E08" w:rsidRDefault="00751E08">
      <w:pPr>
        <w:jc w:val="center"/>
        <w:rPr>
          <w:lang w:val="fr-FR"/>
        </w:rPr>
      </w:pPr>
    </w:p>
    <w:p w:rsidR="00751E08" w:rsidRDefault="00751E08">
      <w:pPr>
        <w:jc w:val="center"/>
        <w:rPr>
          <w:lang w:val="fr-FR"/>
        </w:rPr>
      </w:pPr>
    </w:p>
    <w:p w:rsidR="00751E08" w:rsidRDefault="00751E08">
      <w:pPr>
        <w:jc w:val="center"/>
        <w:rPr>
          <w:lang w:val="fr-FR"/>
        </w:rPr>
      </w:pPr>
    </w:p>
    <w:p w:rsidR="00751E08" w:rsidRDefault="00751E08">
      <w:pPr>
        <w:jc w:val="center"/>
        <w:rPr>
          <w:lang w:val="fr-FR"/>
        </w:rPr>
      </w:pPr>
    </w:p>
    <w:p w:rsidR="00751E08" w:rsidRDefault="00751E08">
      <w:pPr>
        <w:jc w:val="center"/>
        <w:rPr>
          <w:lang w:val="fr-FR"/>
        </w:rPr>
      </w:pPr>
    </w:p>
    <w:p w:rsidR="00751E08" w:rsidRDefault="00751E08">
      <w:pPr>
        <w:jc w:val="center"/>
        <w:rPr>
          <w:lang w:val="fr-FR"/>
        </w:rPr>
      </w:pPr>
    </w:p>
    <w:p w:rsidR="00751E08" w:rsidRPr="00C510B4" w:rsidRDefault="00751E08">
      <w:pPr>
        <w:jc w:val="center"/>
        <w:rPr>
          <w:lang w:val="fr-FR"/>
        </w:rPr>
      </w:pPr>
    </w:p>
    <w:p w:rsidR="00806AE4" w:rsidRPr="00C510B4" w:rsidRDefault="00806AE4" w:rsidP="00C8454B">
      <w:pPr>
        <w:ind w:left="-540" w:hanging="90"/>
        <w:jc w:val="center"/>
        <w:rPr>
          <w:lang w:val="fr-FR"/>
        </w:rPr>
      </w:pPr>
    </w:p>
    <w:p w:rsidR="00BD43B4" w:rsidRPr="00C510B4" w:rsidRDefault="00BD43B4" w:rsidP="00C8454B">
      <w:pPr>
        <w:ind w:left="4478"/>
        <w:jc w:val="center"/>
        <w:rPr>
          <w:lang w:val="fr-FR"/>
        </w:rPr>
      </w:pPr>
    </w:p>
    <w:p w:rsidR="00E47974" w:rsidRPr="00C510B4" w:rsidRDefault="00E47974">
      <w:pPr>
        <w:jc w:val="both"/>
        <w:rPr>
          <w:lang w:val="fr-FR"/>
        </w:rPr>
      </w:pPr>
    </w:p>
    <w:p w:rsidR="00806AE4" w:rsidRPr="00C510B4" w:rsidRDefault="00806AE4">
      <w:pPr>
        <w:jc w:val="both"/>
        <w:rPr>
          <w:lang w:val="fr-FR"/>
        </w:rPr>
      </w:pPr>
    </w:p>
    <w:p w:rsidR="00806AE4" w:rsidRPr="00C510B4" w:rsidRDefault="00806AE4">
      <w:pPr>
        <w:jc w:val="both"/>
        <w:rPr>
          <w:lang w:val="fr-FR"/>
        </w:rPr>
      </w:pPr>
    </w:p>
    <w:p w:rsidR="00806AE4" w:rsidRPr="00C510B4" w:rsidRDefault="00806AE4">
      <w:pPr>
        <w:jc w:val="both"/>
        <w:rPr>
          <w:lang w:val="fr-FR"/>
        </w:rPr>
      </w:pPr>
    </w:p>
    <w:p w:rsidR="00806AE4" w:rsidRPr="00C510B4" w:rsidRDefault="00806AE4">
      <w:pPr>
        <w:jc w:val="both"/>
        <w:rPr>
          <w:lang w:val="fr-FR"/>
        </w:rPr>
      </w:pPr>
    </w:p>
    <w:p w:rsidR="00E47974" w:rsidRDefault="00F24278" w:rsidP="00E47974">
      <w:pPr>
        <w:jc w:val="center"/>
        <w:rPr>
          <w:lang w:val="fr-FR"/>
        </w:rPr>
      </w:pPr>
      <w:r>
        <w:rPr>
          <w:noProof/>
          <w:lang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110490</wp:posOffset>
            </wp:positionV>
            <wp:extent cx="3086100" cy="2657475"/>
            <wp:effectExtent l="171450" t="133350" r="361950" b="314325"/>
            <wp:wrapNone/>
            <wp:docPr id="65" name="Picture 65" descr="20150427_14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150427_1401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974" w:rsidRDefault="00E47974" w:rsidP="00E47974">
      <w:pPr>
        <w:jc w:val="center"/>
        <w:rPr>
          <w:lang w:val="fr-FR"/>
        </w:rPr>
      </w:pPr>
    </w:p>
    <w:p w:rsidR="00E47974" w:rsidRDefault="00E47974" w:rsidP="00E47974">
      <w:pPr>
        <w:jc w:val="center"/>
        <w:rPr>
          <w:lang w:val="fr-FR"/>
        </w:rPr>
      </w:pPr>
    </w:p>
    <w:p w:rsidR="00806AE4" w:rsidRDefault="00806AE4" w:rsidP="00E47974">
      <w:pPr>
        <w:jc w:val="center"/>
        <w:rPr>
          <w:lang w:val="fr-FR"/>
        </w:rPr>
      </w:pPr>
    </w:p>
    <w:p w:rsidR="00806AE4" w:rsidRDefault="00806AE4" w:rsidP="00E47974">
      <w:pPr>
        <w:jc w:val="center"/>
        <w:rPr>
          <w:lang w:val="fr-FR"/>
        </w:rPr>
      </w:pPr>
    </w:p>
    <w:p w:rsidR="00806AE4" w:rsidRDefault="00806AE4" w:rsidP="00E47974">
      <w:pPr>
        <w:jc w:val="center"/>
        <w:rPr>
          <w:lang w:val="fr-FR"/>
        </w:rPr>
      </w:pPr>
    </w:p>
    <w:p w:rsidR="00806AE4" w:rsidRDefault="00806AE4" w:rsidP="00E47974">
      <w:pPr>
        <w:jc w:val="center"/>
        <w:rPr>
          <w:lang w:val="fr-FR"/>
        </w:rPr>
      </w:pPr>
    </w:p>
    <w:p w:rsidR="00806AE4" w:rsidRDefault="00806AE4" w:rsidP="00E47974">
      <w:pPr>
        <w:jc w:val="center"/>
        <w:rPr>
          <w:lang w:val="fr-FR"/>
        </w:rPr>
      </w:pPr>
    </w:p>
    <w:p w:rsidR="00E47974" w:rsidRDefault="00E47974" w:rsidP="00E47974">
      <w:pPr>
        <w:jc w:val="center"/>
        <w:rPr>
          <w:lang w:val="fr-FR"/>
        </w:rPr>
      </w:pPr>
    </w:p>
    <w:p w:rsidR="00806AE4" w:rsidRPr="00E47974" w:rsidRDefault="00806AE4" w:rsidP="00E47974">
      <w:pPr>
        <w:jc w:val="center"/>
        <w:rPr>
          <w:lang w:val="fr-FR"/>
        </w:rPr>
      </w:pPr>
    </w:p>
    <w:p w:rsidR="00905B91" w:rsidRPr="00EA0BA6" w:rsidRDefault="00096E71">
      <w:pPr>
        <w:jc w:val="both"/>
        <w:rPr>
          <w:lang w:val="fr-FR"/>
        </w:rPr>
      </w:pPr>
      <w:r>
        <w:rPr>
          <w:lang w:val="fr-FR"/>
        </w:rPr>
        <w:t xml:space="preserve">       </w:t>
      </w:r>
    </w:p>
    <w:p w:rsidR="00806AE4" w:rsidRDefault="00806AE4">
      <w:pPr>
        <w:jc w:val="center"/>
        <w:rPr>
          <w:b/>
          <w:i/>
          <w:sz w:val="28"/>
          <w:lang w:val="fr-FR"/>
        </w:rPr>
      </w:pPr>
    </w:p>
    <w:p w:rsidR="00751E08" w:rsidRDefault="00751E08">
      <w:pPr>
        <w:pStyle w:val="Heading1"/>
        <w:jc w:val="center"/>
        <w:rPr>
          <w:lang w:val="fr-FR"/>
        </w:rPr>
      </w:pPr>
    </w:p>
    <w:p w:rsidR="00751E08" w:rsidRDefault="00751E08">
      <w:pPr>
        <w:pStyle w:val="Heading1"/>
        <w:jc w:val="center"/>
        <w:rPr>
          <w:lang w:val="fr-FR"/>
        </w:rPr>
      </w:pPr>
    </w:p>
    <w:p w:rsidR="00751E08" w:rsidRDefault="00751E08">
      <w:pPr>
        <w:pStyle w:val="Heading1"/>
        <w:jc w:val="center"/>
        <w:rPr>
          <w:lang w:val="fr-FR"/>
        </w:rPr>
      </w:pPr>
    </w:p>
    <w:p w:rsidR="00751E08" w:rsidRDefault="00751E08">
      <w:pPr>
        <w:pStyle w:val="Heading1"/>
        <w:jc w:val="center"/>
        <w:rPr>
          <w:lang w:val="fr-FR"/>
        </w:rPr>
      </w:pPr>
    </w:p>
    <w:p w:rsidR="00751E08" w:rsidRDefault="00751E08" w:rsidP="00751E08">
      <w:pPr>
        <w:rPr>
          <w:lang w:val="fr-FR"/>
        </w:rPr>
      </w:pPr>
    </w:p>
    <w:p w:rsidR="00751E08" w:rsidRPr="00751E08" w:rsidRDefault="00751E08" w:rsidP="00751E08">
      <w:pPr>
        <w:rPr>
          <w:lang w:val="fr-FR"/>
        </w:rPr>
      </w:pPr>
    </w:p>
    <w:p w:rsidR="00905B91" w:rsidRDefault="00905B91">
      <w:pPr>
        <w:pStyle w:val="Heading1"/>
        <w:jc w:val="center"/>
        <w:rPr>
          <w:lang w:val="fr-FR"/>
        </w:rPr>
      </w:pPr>
      <w:r>
        <w:rPr>
          <w:lang w:val="fr-FR"/>
        </w:rPr>
        <w:t>Str. Tecuciului nr.17, Bac</w:t>
      </w:r>
      <w:r w:rsidR="00FB4A6A">
        <w:rPr>
          <w:lang w:val="fr-FR"/>
        </w:rPr>
        <w:t>ă</w:t>
      </w:r>
      <w:r>
        <w:rPr>
          <w:lang w:val="fr-FR"/>
        </w:rPr>
        <w:t>u</w:t>
      </w:r>
    </w:p>
    <w:p w:rsidR="00905B91" w:rsidRPr="00C510B4" w:rsidRDefault="00E47974">
      <w:pPr>
        <w:pStyle w:val="Heading2"/>
      </w:pPr>
      <w:r w:rsidRPr="00C510B4">
        <w:t>Tel/</w:t>
      </w:r>
      <w:r w:rsidR="00905B91" w:rsidRPr="00C510B4">
        <w:t xml:space="preserve"> fax: 0234-510708</w:t>
      </w:r>
    </w:p>
    <w:p w:rsidR="006643C2" w:rsidRPr="00471F25" w:rsidRDefault="006643C2" w:rsidP="006643C2">
      <w:pPr>
        <w:jc w:val="center"/>
        <w:rPr>
          <w:b/>
          <w:i/>
          <w:sz w:val="28"/>
          <w:szCs w:val="28"/>
        </w:rPr>
      </w:pPr>
      <w:r w:rsidRPr="00471F25">
        <w:rPr>
          <w:b/>
          <w:i/>
          <w:sz w:val="28"/>
          <w:szCs w:val="28"/>
        </w:rPr>
        <w:t xml:space="preserve">Web : </w:t>
      </w:r>
      <w:r w:rsidR="003857B6" w:rsidRPr="00471F25">
        <w:rPr>
          <w:b/>
          <w:i/>
          <w:sz w:val="28"/>
          <w:szCs w:val="28"/>
        </w:rPr>
        <w:t>http://www.petrurares</w:t>
      </w:r>
      <w:r w:rsidR="00806AE4" w:rsidRPr="00471F25">
        <w:rPr>
          <w:b/>
          <w:i/>
          <w:sz w:val="28"/>
          <w:szCs w:val="28"/>
        </w:rPr>
        <w:t>bacau</w:t>
      </w:r>
      <w:r w:rsidR="003857B6" w:rsidRPr="00471F25">
        <w:rPr>
          <w:b/>
          <w:i/>
          <w:sz w:val="28"/>
          <w:szCs w:val="28"/>
        </w:rPr>
        <w:t>.</w:t>
      </w:r>
      <w:r w:rsidRPr="00471F25">
        <w:rPr>
          <w:b/>
          <w:i/>
          <w:sz w:val="28"/>
          <w:szCs w:val="28"/>
        </w:rPr>
        <w:t>ro</w:t>
      </w:r>
    </w:p>
    <w:p w:rsidR="00905B91" w:rsidRDefault="000C50A8" w:rsidP="00473D42">
      <w:pPr>
        <w:jc w:val="center"/>
        <w:rPr>
          <w:b/>
          <w:i/>
          <w:sz w:val="28"/>
          <w:szCs w:val="28"/>
        </w:rPr>
      </w:pPr>
      <w:r w:rsidRPr="00471F25">
        <w:rPr>
          <w:b/>
          <w:i/>
          <w:sz w:val="28"/>
          <w:szCs w:val="28"/>
          <w:lang w:val="fr-FR"/>
        </w:rPr>
        <w:t xml:space="preserve">e-mail: </w:t>
      </w:r>
      <w:hyperlink r:id="rId17" w:history="1">
        <w:r w:rsidR="005C0CAD" w:rsidRPr="004E59CE">
          <w:rPr>
            <w:rStyle w:val="Hyperlink"/>
            <w:b/>
            <w:i/>
            <w:sz w:val="28"/>
            <w:szCs w:val="28"/>
            <w:lang w:val="fr-FR"/>
          </w:rPr>
          <w:t>gsprbacau</w:t>
        </w:r>
        <w:r w:rsidR="005C0CAD" w:rsidRPr="004E59CE">
          <w:rPr>
            <w:rStyle w:val="Hyperlink"/>
            <w:b/>
            <w:i/>
            <w:sz w:val="28"/>
            <w:szCs w:val="28"/>
          </w:rPr>
          <w:t>@yahoo.com</w:t>
        </w:r>
      </w:hyperlink>
    </w:p>
    <w:p w:rsidR="005C0CAD" w:rsidRDefault="005C0CAD" w:rsidP="00473D42">
      <w:pPr>
        <w:jc w:val="center"/>
        <w:rPr>
          <w:b/>
          <w:i/>
          <w:sz w:val="28"/>
          <w:szCs w:val="28"/>
        </w:rPr>
      </w:pPr>
    </w:p>
    <w:p w:rsidR="005C0CAD" w:rsidRDefault="005C0CAD" w:rsidP="00473D42">
      <w:pPr>
        <w:jc w:val="center"/>
        <w:rPr>
          <w:b/>
          <w:i/>
          <w:sz w:val="28"/>
          <w:szCs w:val="28"/>
        </w:rPr>
      </w:pPr>
    </w:p>
    <w:p w:rsidR="005C0CAD" w:rsidRDefault="005C0CAD" w:rsidP="005C0CAD">
      <w:pPr>
        <w:pStyle w:val="BodyText"/>
        <w:ind w:firstLine="720"/>
        <w:jc w:val="both"/>
        <w:rPr>
          <w:lang w:val="fr-FR"/>
        </w:rPr>
      </w:pPr>
      <w:r>
        <w:rPr>
          <w:lang w:val="fr-FR"/>
        </w:rPr>
        <w:lastRenderedPageBreak/>
        <w:t>Pentru c</w:t>
      </w:r>
      <w:r>
        <w:rPr>
          <w:lang w:val="ro-RO"/>
        </w:rPr>
        <w:t>ă</w:t>
      </w:r>
      <w:r>
        <w:rPr>
          <w:lang w:val="fr-FR"/>
        </w:rPr>
        <w:t xml:space="preserve"> “nimeni nu poate gândi pentru tine” îţi prezentăm</w:t>
      </w:r>
    </w:p>
    <w:p w:rsidR="005C0CAD" w:rsidRDefault="005C0CAD" w:rsidP="005C0CAD">
      <w:pPr>
        <w:jc w:val="center"/>
        <w:rPr>
          <w:b/>
          <w:sz w:val="36"/>
          <w:lang w:val="fr-FR"/>
        </w:rPr>
      </w:pPr>
      <w:r w:rsidRPr="00A74848">
        <w:rPr>
          <w:rFonts w:ascii="Arial Black" w:hAnsi="Arial Black"/>
          <w:b/>
          <w:sz w:val="28"/>
          <w:szCs w:val="28"/>
          <w:u w:val="single"/>
          <w:lang w:val="fr-FR"/>
        </w:rPr>
        <w:t>OFERTA NOASTRĂ</w:t>
      </w:r>
      <w:r>
        <w:rPr>
          <w:b/>
          <w:sz w:val="36"/>
          <w:lang w:val="fr-FR"/>
        </w:rPr>
        <w:t>:</w:t>
      </w:r>
    </w:p>
    <w:p w:rsidR="005C0CAD" w:rsidRPr="005C0CAD" w:rsidRDefault="005C0CAD" w:rsidP="005C0CAD">
      <w:pPr>
        <w:jc w:val="center"/>
        <w:rPr>
          <w:b/>
          <w:i/>
          <w:sz w:val="36"/>
          <w:lang w:val="fr-FR"/>
        </w:rPr>
      </w:pPr>
      <w:r w:rsidRPr="005C0CAD">
        <w:rPr>
          <w:b/>
          <w:i/>
          <w:sz w:val="36"/>
          <w:lang w:val="fr-FR"/>
        </w:rPr>
        <w:t>Anul şcolar</w:t>
      </w:r>
      <w:r w:rsidR="00235130">
        <w:rPr>
          <w:b/>
          <w:i/>
          <w:sz w:val="36"/>
          <w:lang w:val="fr-FR"/>
        </w:rPr>
        <w:t xml:space="preserve"> 2022-2023</w:t>
      </w:r>
    </w:p>
    <w:p w:rsidR="008264AD" w:rsidRPr="00A9763B" w:rsidRDefault="008264AD" w:rsidP="008264AD">
      <w:pPr>
        <w:jc w:val="center"/>
        <w:rPr>
          <w:b/>
          <w:i/>
          <w:sz w:val="32"/>
          <w:szCs w:val="32"/>
          <w:u w:val="single"/>
          <w:lang w:val="fr-FR"/>
        </w:rPr>
      </w:pPr>
      <w:r w:rsidRPr="00A9763B">
        <w:rPr>
          <w:b/>
          <w:i/>
          <w:sz w:val="32"/>
          <w:szCs w:val="32"/>
          <w:u w:val="single"/>
          <w:lang w:val="fr-FR"/>
        </w:rPr>
        <w:t>CLASA a IX-a</w:t>
      </w:r>
      <w:r w:rsidR="00235130" w:rsidRPr="00A9763B">
        <w:rPr>
          <w:b/>
          <w:i/>
          <w:sz w:val="32"/>
          <w:szCs w:val="32"/>
          <w:u w:val="single"/>
          <w:lang w:val="fr-FR"/>
        </w:rPr>
        <w:t>-LICEU</w:t>
      </w:r>
    </w:p>
    <w:p w:rsidR="002E74F4" w:rsidRPr="009008A9" w:rsidRDefault="00EE7D87" w:rsidP="009008A9">
      <w:pPr>
        <w:numPr>
          <w:ilvl w:val="0"/>
          <w:numId w:val="25"/>
        </w:num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>1clasă</w:t>
      </w:r>
      <w:r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  <w:lang w:val="ro-RO"/>
        </w:rPr>
        <w:t xml:space="preserve">   Filieră</w:t>
      </w:r>
      <w:r w:rsidR="007569AF" w:rsidRPr="009008A9"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</w:rPr>
        <w:t xml:space="preserve"> </w:t>
      </w:r>
      <w:r w:rsidR="007569AF" w:rsidRPr="009008A9">
        <w:rPr>
          <w:bCs/>
          <w:i/>
          <w:sz w:val="24"/>
          <w:szCs w:val="24"/>
          <w:lang w:val="ro-RO"/>
        </w:rPr>
        <w:t>TEHNOLOGICĂ</w:t>
      </w:r>
    </w:p>
    <w:p w:rsidR="009008A9" w:rsidRPr="009008A9" w:rsidRDefault="009008A9" w:rsidP="009008A9">
      <w:p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 xml:space="preserve">                   </w:t>
      </w:r>
      <w:r w:rsidR="00EB6B84">
        <w:rPr>
          <w:bCs/>
          <w:i/>
          <w:sz w:val="24"/>
          <w:szCs w:val="24"/>
          <w:lang w:val="ro-RO"/>
        </w:rPr>
        <w:t xml:space="preserve"> Profil</w:t>
      </w:r>
      <w:r w:rsidRPr="009008A9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</w:rPr>
        <w:t>:</w:t>
      </w:r>
      <w:r w:rsidRPr="009008A9">
        <w:rPr>
          <w:bCs/>
          <w:i/>
          <w:sz w:val="24"/>
          <w:szCs w:val="24"/>
          <w:lang w:val="ro-RO"/>
        </w:rPr>
        <w:t xml:space="preserve"> TEHNIC</w:t>
      </w:r>
    </w:p>
    <w:p w:rsidR="009008A9" w:rsidRDefault="009008A9" w:rsidP="009008A9">
      <w:pPr>
        <w:jc w:val="center"/>
        <w:rPr>
          <w:bCs/>
          <w:i/>
          <w:iCs/>
          <w:sz w:val="24"/>
          <w:szCs w:val="24"/>
          <w:lang w:val="ro-RO"/>
        </w:rPr>
      </w:pPr>
      <w:r>
        <w:rPr>
          <w:bCs/>
          <w:i/>
          <w:sz w:val="24"/>
          <w:szCs w:val="24"/>
          <w:lang w:val="ro-RO"/>
        </w:rPr>
        <w:t xml:space="preserve">          </w:t>
      </w:r>
      <w:r w:rsidRPr="009008A9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        </w:t>
      </w:r>
      <w:r w:rsidRPr="009008A9">
        <w:rPr>
          <w:bCs/>
          <w:i/>
          <w:iCs/>
          <w:sz w:val="24"/>
          <w:szCs w:val="24"/>
          <w:lang w:val="ro-RO"/>
        </w:rPr>
        <w:t>Calificarea profesională</w:t>
      </w:r>
    </w:p>
    <w:p w:rsidR="009008A9" w:rsidRPr="001E3F9F" w:rsidRDefault="009008A9" w:rsidP="009008A9">
      <w:pPr>
        <w:rPr>
          <w:b/>
          <w:bCs/>
          <w:i/>
          <w:iCs/>
          <w:sz w:val="24"/>
          <w:szCs w:val="24"/>
        </w:rPr>
      </w:pPr>
      <w:r w:rsidRPr="001E3F9F">
        <w:rPr>
          <w:b/>
          <w:bCs/>
          <w:i/>
          <w:iCs/>
          <w:sz w:val="24"/>
          <w:szCs w:val="24"/>
          <w:lang w:val="ro-RO"/>
        </w:rPr>
        <w:t xml:space="preserve">            TEHNICIAN MECANIC</w:t>
      </w:r>
      <w:r w:rsidRPr="001E3F9F">
        <w:rPr>
          <w:b/>
          <w:bCs/>
          <w:i/>
          <w:iCs/>
          <w:sz w:val="24"/>
          <w:szCs w:val="24"/>
        </w:rPr>
        <w:t xml:space="preserve">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  </w:t>
      </w:r>
      <w:r w:rsidRPr="001E3F9F">
        <w:rPr>
          <w:b/>
          <w:bCs/>
          <w:i/>
          <w:iCs/>
          <w:sz w:val="24"/>
          <w:szCs w:val="24"/>
        </w:rPr>
        <w:t xml:space="preserve">PENTRU    </w:t>
      </w:r>
    </w:p>
    <w:p w:rsidR="009008A9" w:rsidRDefault="009008A9" w:rsidP="009008A9">
      <w:pPr>
        <w:rPr>
          <w:b/>
          <w:bCs/>
          <w:i/>
          <w:iCs/>
          <w:sz w:val="24"/>
          <w:szCs w:val="24"/>
          <w:lang w:val="ro-RO"/>
        </w:rPr>
      </w:pPr>
      <w:r w:rsidRPr="001E3F9F">
        <w:rPr>
          <w:b/>
          <w:bCs/>
          <w:i/>
          <w:iCs/>
          <w:sz w:val="24"/>
          <w:szCs w:val="24"/>
        </w:rPr>
        <w:t xml:space="preserve">        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    ÎNTREȚINERE   ȘI  REPARAȚII  </w:t>
      </w:r>
    </w:p>
    <w:p w:rsidR="00224775" w:rsidRPr="001E3F9F" w:rsidRDefault="00224775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i/>
          <w:sz w:val="28"/>
          <w:lang w:val="ro-RO"/>
        </w:rPr>
        <w:t xml:space="preserve">        - </w:t>
      </w:r>
      <w:r w:rsidRPr="00B32DCA">
        <w:rPr>
          <w:b/>
          <w:i/>
          <w:color w:val="FF0000"/>
          <w:sz w:val="28"/>
          <w:lang w:val="ro-RO"/>
        </w:rPr>
        <w:t>COD</w:t>
      </w:r>
      <w:r w:rsidR="00002177">
        <w:rPr>
          <w:b/>
          <w:i/>
          <w:color w:val="FF0000"/>
          <w:sz w:val="28"/>
          <w:lang w:val="ro-RO"/>
        </w:rPr>
        <w:t xml:space="preserve"> 197</w:t>
      </w:r>
    </w:p>
    <w:p w:rsidR="001E3F9F" w:rsidRPr="009008A9" w:rsidRDefault="001E3F9F" w:rsidP="001E3F9F">
      <w:pPr>
        <w:numPr>
          <w:ilvl w:val="0"/>
          <w:numId w:val="25"/>
        </w:numPr>
        <w:jc w:val="center"/>
        <w:rPr>
          <w:i/>
          <w:sz w:val="24"/>
          <w:szCs w:val="24"/>
        </w:rPr>
      </w:pPr>
      <w:r>
        <w:rPr>
          <w:bCs/>
          <w:i/>
          <w:iCs/>
          <w:sz w:val="24"/>
          <w:szCs w:val="24"/>
          <w:lang w:val="ro-RO"/>
        </w:rPr>
        <w:t xml:space="preserve">  </w:t>
      </w:r>
      <w:r w:rsidRPr="009008A9">
        <w:rPr>
          <w:bCs/>
          <w:i/>
          <w:sz w:val="24"/>
          <w:szCs w:val="24"/>
          <w:lang w:val="ro-RO"/>
        </w:rPr>
        <w:t xml:space="preserve">1clasă   </w:t>
      </w:r>
      <w:r w:rsidR="00EE7D87">
        <w:rPr>
          <w:bCs/>
          <w:i/>
          <w:sz w:val="24"/>
          <w:szCs w:val="24"/>
          <w:lang w:val="ro-RO"/>
        </w:rPr>
        <w:t xml:space="preserve">: </w:t>
      </w:r>
      <w:r w:rsidR="00EB6B84">
        <w:rPr>
          <w:bCs/>
          <w:i/>
          <w:sz w:val="24"/>
          <w:szCs w:val="24"/>
          <w:lang w:val="ro-RO"/>
        </w:rPr>
        <w:t>Filieră</w:t>
      </w:r>
      <w:r w:rsidRPr="009008A9"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</w:rPr>
        <w:t xml:space="preserve"> </w:t>
      </w:r>
      <w:r w:rsidRPr="009008A9">
        <w:rPr>
          <w:bCs/>
          <w:i/>
          <w:sz w:val="24"/>
          <w:szCs w:val="24"/>
          <w:lang w:val="ro-RO"/>
        </w:rPr>
        <w:t>TEHNOLOGICĂ</w:t>
      </w:r>
    </w:p>
    <w:p w:rsidR="001E3F9F" w:rsidRPr="009008A9" w:rsidRDefault="001E3F9F" w:rsidP="001E3F9F">
      <w:p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 xml:space="preserve">                   </w:t>
      </w:r>
      <w:r w:rsidR="00EE7D87">
        <w:rPr>
          <w:bCs/>
          <w:i/>
          <w:sz w:val="24"/>
          <w:szCs w:val="24"/>
          <w:lang w:val="ro-RO"/>
        </w:rPr>
        <w:t xml:space="preserve">    </w:t>
      </w:r>
      <w:r w:rsidR="00EB6B84">
        <w:rPr>
          <w:bCs/>
          <w:i/>
          <w:sz w:val="24"/>
          <w:szCs w:val="24"/>
          <w:lang w:val="ro-RO"/>
        </w:rPr>
        <w:t xml:space="preserve"> Profil</w:t>
      </w:r>
      <w:r w:rsidRPr="009008A9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</w:rPr>
        <w:t>:</w:t>
      </w:r>
      <w:r>
        <w:rPr>
          <w:bCs/>
          <w:i/>
          <w:sz w:val="24"/>
          <w:szCs w:val="24"/>
          <w:lang w:val="ro-RO"/>
        </w:rPr>
        <w:t xml:space="preserve"> SERVICII</w:t>
      </w:r>
    </w:p>
    <w:p w:rsidR="001E3F9F" w:rsidRDefault="001E3F9F" w:rsidP="001E3F9F">
      <w:pPr>
        <w:jc w:val="center"/>
        <w:rPr>
          <w:bCs/>
          <w:i/>
          <w:iCs/>
          <w:sz w:val="24"/>
          <w:szCs w:val="24"/>
          <w:lang w:val="ro-RO"/>
        </w:rPr>
      </w:pPr>
      <w:r>
        <w:rPr>
          <w:bCs/>
          <w:i/>
          <w:sz w:val="24"/>
          <w:szCs w:val="24"/>
          <w:lang w:val="ro-RO"/>
        </w:rPr>
        <w:t xml:space="preserve">          </w:t>
      </w:r>
      <w:r w:rsidRPr="009008A9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       </w:t>
      </w:r>
      <w:r w:rsidR="00EE7D87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iCs/>
          <w:sz w:val="24"/>
          <w:szCs w:val="24"/>
          <w:lang w:val="ro-RO"/>
        </w:rPr>
        <w:t>Calificarea profesională</w:t>
      </w:r>
    </w:p>
    <w:p w:rsidR="001E3F9F" w:rsidRDefault="001E3F9F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  <w:lang w:val="ro-RO"/>
        </w:rPr>
        <w:t xml:space="preserve">        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TEHNICIAN ÎN GASTRONOMIE   </w:t>
      </w:r>
    </w:p>
    <w:p w:rsidR="00224775" w:rsidRDefault="00224775" w:rsidP="009008A9">
      <w:pPr>
        <w:rPr>
          <w:b/>
          <w:bCs/>
          <w:i/>
          <w:iCs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  <w:lang w:val="ro-RO"/>
        </w:rPr>
        <w:t xml:space="preserve"> </w:t>
      </w:r>
      <w:r>
        <w:rPr>
          <w:b/>
          <w:i/>
          <w:sz w:val="28"/>
          <w:lang w:val="ro-RO"/>
        </w:rPr>
        <w:t xml:space="preserve">        - </w:t>
      </w:r>
      <w:r w:rsidRPr="00B32DCA">
        <w:rPr>
          <w:b/>
          <w:i/>
          <w:color w:val="FF0000"/>
          <w:sz w:val="28"/>
          <w:lang w:val="ro-RO"/>
        </w:rPr>
        <w:t>COD</w:t>
      </w:r>
      <w:r w:rsidR="00002177">
        <w:rPr>
          <w:b/>
          <w:i/>
          <w:color w:val="FF0000"/>
          <w:sz w:val="28"/>
          <w:lang w:val="ro-RO"/>
        </w:rPr>
        <w:t xml:space="preserve"> 198</w:t>
      </w:r>
    </w:p>
    <w:p w:rsidR="002F3032" w:rsidRDefault="00A9763B" w:rsidP="002F3032">
      <w:pPr>
        <w:jc w:val="center"/>
        <w:rPr>
          <w:b/>
          <w:i/>
          <w:sz w:val="36"/>
          <w:u w:val="single"/>
          <w:lang w:val="fr-FR"/>
        </w:rPr>
      </w:pPr>
      <w:r>
        <w:rPr>
          <w:b/>
          <w:i/>
          <w:sz w:val="32"/>
          <w:szCs w:val="32"/>
          <w:u w:val="single"/>
          <w:lang w:val="fr-FR"/>
        </w:rPr>
        <w:t xml:space="preserve">CLASA a </w:t>
      </w:r>
      <w:r w:rsidR="002F3032" w:rsidRPr="00A9763B">
        <w:rPr>
          <w:b/>
          <w:i/>
          <w:sz w:val="32"/>
          <w:szCs w:val="32"/>
          <w:u w:val="single"/>
          <w:lang w:val="fr-FR"/>
        </w:rPr>
        <w:t>X</w:t>
      </w:r>
      <w:r>
        <w:rPr>
          <w:b/>
          <w:i/>
          <w:sz w:val="32"/>
          <w:szCs w:val="32"/>
          <w:u w:val="single"/>
          <w:lang w:val="fr-FR"/>
        </w:rPr>
        <w:t>I</w:t>
      </w:r>
      <w:r w:rsidR="00C8454B">
        <w:rPr>
          <w:b/>
          <w:i/>
          <w:sz w:val="32"/>
          <w:szCs w:val="32"/>
          <w:u w:val="single"/>
          <w:lang w:val="fr-FR"/>
        </w:rPr>
        <w:t xml:space="preserve">-a  </w:t>
      </w:r>
      <w:r w:rsidR="002F3032" w:rsidRPr="00A9763B">
        <w:rPr>
          <w:b/>
          <w:i/>
          <w:sz w:val="32"/>
          <w:szCs w:val="32"/>
          <w:u w:val="single"/>
          <w:lang w:val="fr-FR"/>
        </w:rPr>
        <w:t>LICEU</w:t>
      </w:r>
      <w:r w:rsidRPr="00A9763B">
        <w:rPr>
          <w:b/>
          <w:i/>
          <w:sz w:val="32"/>
          <w:szCs w:val="32"/>
          <w:u w:val="single"/>
        </w:rPr>
        <w:t>(</w:t>
      </w:r>
      <w:r w:rsidR="002F3032" w:rsidRPr="00A9763B">
        <w:rPr>
          <w:b/>
          <w:i/>
          <w:sz w:val="32"/>
          <w:szCs w:val="32"/>
          <w:u w:val="single"/>
          <w:lang w:val="fr-FR"/>
        </w:rPr>
        <w:t>SER</w:t>
      </w:r>
      <w:r w:rsidR="002A2399">
        <w:rPr>
          <w:b/>
          <w:i/>
          <w:sz w:val="32"/>
          <w:szCs w:val="32"/>
          <w:u w:val="single"/>
          <w:lang w:val="fr-FR"/>
        </w:rPr>
        <w:t>AL</w:t>
      </w:r>
      <w:r w:rsidR="002F3032">
        <w:rPr>
          <w:b/>
          <w:i/>
          <w:sz w:val="36"/>
          <w:u w:val="single"/>
          <w:lang w:val="fr-FR"/>
        </w:rPr>
        <w:t xml:space="preserve"> </w:t>
      </w:r>
      <w:r>
        <w:rPr>
          <w:b/>
          <w:i/>
          <w:sz w:val="36"/>
          <w:u w:val="single"/>
          <w:lang w:val="fr-FR"/>
        </w:rPr>
        <w:t>)</w:t>
      </w:r>
    </w:p>
    <w:p w:rsidR="00A9763B" w:rsidRPr="009008A9" w:rsidRDefault="00EB6B84" w:rsidP="00A9763B">
      <w:pPr>
        <w:numPr>
          <w:ilvl w:val="0"/>
          <w:numId w:val="25"/>
        </w:num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>1clasă      Filieră</w:t>
      </w:r>
      <w:r w:rsidR="00A9763B" w:rsidRPr="009008A9">
        <w:rPr>
          <w:bCs/>
          <w:i/>
          <w:sz w:val="24"/>
          <w:szCs w:val="24"/>
          <w:lang w:val="ro-RO"/>
        </w:rPr>
        <w:t xml:space="preserve"> </w:t>
      </w:r>
      <w:r w:rsidR="00A9763B" w:rsidRPr="009008A9">
        <w:rPr>
          <w:bCs/>
          <w:i/>
          <w:sz w:val="24"/>
          <w:szCs w:val="24"/>
        </w:rPr>
        <w:t>:</w:t>
      </w:r>
      <w:r>
        <w:rPr>
          <w:bCs/>
          <w:i/>
          <w:sz w:val="24"/>
          <w:szCs w:val="24"/>
        </w:rPr>
        <w:t xml:space="preserve"> </w:t>
      </w:r>
      <w:r w:rsidR="00A9763B" w:rsidRPr="009008A9">
        <w:rPr>
          <w:bCs/>
          <w:i/>
          <w:sz w:val="24"/>
          <w:szCs w:val="24"/>
          <w:lang w:val="ro-RO"/>
        </w:rPr>
        <w:t>TEHNOLOGICĂ</w:t>
      </w:r>
    </w:p>
    <w:p w:rsidR="00A9763B" w:rsidRPr="009008A9" w:rsidRDefault="00A9763B" w:rsidP="00A9763B">
      <w:pPr>
        <w:jc w:val="center"/>
        <w:rPr>
          <w:i/>
          <w:sz w:val="24"/>
          <w:szCs w:val="24"/>
        </w:rPr>
      </w:pPr>
      <w:r>
        <w:rPr>
          <w:bCs/>
          <w:i/>
          <w:sz w:val="24"/>
          <w:szCs w:val="24"/>
          <w:lang w:val="ro-RO"/>
        </w:rPr>
        <w:t xml:space="preserve">                   </w:t>
      </w:r>
      <w:r w:rsidR="00EB6B84">
        <w:rPr>
          <w:bCs/>
          <w:i/>
          <w:sz w:val="24"/>
          <w:szCs w:val="24"/>
          <w:lang w:val="ro-RO"/>
        </w:rPr>
        <w:t xml:space="preserve"> Profil </w:t>
      </w:r>
      <w:r w:rsidRPr="009008A9">
        <w:rPr>
          <w:bCs/>
          <w:i/>
          <w:sz w:val="24"/>
          <w:szCs w:val="24"/>
        </w:rPr>
        <w:t>:</w:t>
      </w:r>
      <w:r w:rsidR="00EB6B84">
        <w:rPr>
          <w:bCs/>
          <w:i/>
          <w:sz w:val="24"/>
          <w:szCs w:val="24"/>
          <w:lang w:val="ro-RO"/>
        </w:rPr>
        <w:t xml:space="preserve"> </w:t>
      </w:r>
      <w:r w:rsidRPr="009008A9">
        <w:rPr>
          <w:bCs/>
          <w:i/>
          <w:sz w:val="24"/>
          <w:szCs w:val="24"/>
          <w:lang w:val="ro-RO"/>
        </w:rPr>
        <w:t>TEHNIC</w:t>
      </w:r>
    </w:p>
    <w:p w:rsidR="00A9763B" w:rsidRDefault="00A9763B" w:rsidP="00A9763B">
      <w:pPr>
        <w:jc w:val="center"/>
        <w:rPr>
          <w:bCs/>
          <w:i/>
          <w:iCs/>
          <w:sz w:val="24"/>
          <w:szCs w:val="24"/>
          <w:lang w:val="ro-RO"/>
        </w:rPr>
      </w:pPr>
      <w:r>
        <w:rPr>
          <w:bCs/>
          <w:i/>
          <w:sz w:val="24"/>
          <w:szCs w:val="24"/>
          <w:lang w:val="ro-RO"/>
        </w:rPr>
        <w:t xml:space="preserve">          </w:t>
      </w:r>
      <w:r w:rsidRPr="009008A9">
        <w:rPr>
          <w:bCs/>
          <w:i/>
          <w:sz w:val="24"/>
          <w:szCs w:val="24"/>
          <w:lang w:val="ro-RO"/>
        </w:rPr>
        <w:t xml:space="preserve">   </w:t>
      </w:r>
      <w:r>
        <w:rPr>
          <w:bCs/>
          <w:i/>
          <w:sz w:val="24"/>
          <w:szCs w:val="24"/>
          <w:lang w:val="ro-RO"/>
        </w:rPr>
        <w:t xml:space="preserve">         </w:t>
      </w:r>
      <w:r w:rsidRPr="009008A9">
        <w:rPr>
          <w:bCs/>
          <w:i/>
          <w:iCs/>
          <w:sz w:val="24"/>
          <w:szCs w:val="24"/>
          <w:lang w:val="ro-RO"/>
        </w:rPr>
        <w:t>Calificarea profesională</w:t>
      </w:r>
    </w:p>
    <w:p w:rsidR="00A9763B" w:rsidRPr="001E3F9F" w:rsidRDefault="00A9763B" w:rsidP="00A9763B">
      <w:pPr>
        <w:rPr>
          <w:b/>
          <w:bCs/>
          <w:i/>
          <w:iCs/>
          <w:sz w:val="24"/>
          <w:szCs w:val="24"/>
        </w:rPr>
      </w:pPr>
      <w:r w:rsidRPr="001E3F9F">
        <w:rPr>
          <w:b/>
          <w:bCs/>
          <w:i/>
          <w:iCs/>
          <w:sz w:val="24"/>
          <w:szCs w:val="24"/>
          <w:lang w:val="ro-RO"/>
        </w:rPr>
        <w:t xml:space="preserve">            TEHNICIAN MECANIC</w:t>
      </w:r>
      <w:r w:rsidRPr="001E3F9F">
        <w:rPr>
          <w:b/>
          <w:bCs/>
          <w:i/>
          <w:iCs/>
          <w:sz w:val="24"/>
          <w:szCs w:val="24"/>
        </w:rPr>
        <w:t xml:space="preserve">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  </w:t>
      </w:r>
      <w:r w:rsidRPr="001E3F9F">
        <w:rPr>
          <w:b/>
          <w:bCs/>
          <w:i/>
          <w:iCs/>
          <w:sz w:val="24"/>
          <w:szCs w:val="24"/>
        </w:rPr>
        <w:t xml:space="preserve">PENTRU    </w:t>
      </w:r>
    </w:p>
    <w:p w:rsidR="001E3F9F" w:rsidRPr="00A9763B" w:rsidRDefault="00A9763B" w:rsidP="009008A9">
      <w:pPr>
        <w:rPr>
          <w:b/>
          <w:i/>
          <w:sz w:val="36"/>
          <w:u w:val="single"/>
          <w:lang w:val="fr-FR"/>
        </w:rPr>
      </w:pPr>
      <w:r w:rsidRPr="001E3F9F">
        <w:rPr>
          <w:b/>
          <w:bCs/>
          <w:i/>
          <w:iCs/>
          <w:sz w:val="24"/>
          <w:szCs w:val="24"/>
        </w:rPr>
        <w:t xml:space="preserve">         </w:t>
      </w:r>
      <w:r w:rsidRPr="001E3F9F">
        <w:rPr>
          <w:b/>
          <w:bCs/>
          <w:i/>
          <w:iCs/>
          <w:sz w:val="24"/>
          <w:szCs w:val="24"/>
          <w:lang w:val="ro-RO"/>
        </w:rPr>
        <w:t xml:space="preserve">    ÎNTREȚINERE   ȘI  REPARAȚII  </w:t>
      </w:r>
    </w:p>
    <w:p w:rsidR="009627E8" w:rsidRPr="00A9763B" w:rsidRDefault="009627E8" w:rsidP="00A9763B">
      <w:pPr>
        <w:pStyle w:val="ListParagraph"/>
        <w:numPr>
          <w:ilvl w:val="0"/>
          <w:numId w:val="27"/>
        </w:numPr>
        <w:rPr>
          <w:bCs/>
          <w:i/>
          <w:iCs/>
          <w:sz w:val="24"/>
          <w:szCs w:val="24"/>
        </w:rPr>
      </w:pPr>
    </w:p>
    <w:p w:rsidR="005C0CAD" w:rsidRPr="00DD584B" w:rsidRDefault="00E16960" w:rsidP="005C0CAD">
      <w:pPr>
        <w:numPr>
          <w:ilvl w:val="0"/>
          <w:numId w:val="8"/>
        </w:numPr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>24 locuri, 1 clasă</w:t>
      </w:r>
      <w:r w:rsidR="005C0CAD">
        <w:rPr>
          <w:b/>
          <w:i/>
          <w:sz w:val="28"/>
          <w:lang w:val="ro-RO"/>
        </w:rPr>
        <w:t>, învățământ profesional,</w:t>
      </w:r>
      <w:r w:rsidR="005C0CAD">
        <w:rPr>
          <w:b/>
          <w:i/>
          <w:sz w:val="28"/>
          <w:lang w:val="fr-FR"/>
        </w:rPr>
        <w:t xml:space="preserve"> </w:t>
      </w:r>
      <w:r w:rsidR="005C0CAD">
        <w:rPr>
          <w:b/>
          <w:i/>
          <w:sz w:val="28"/>
          <w:lang w:val="ro-RO"/>
        </w:rPr>
        <w:t>calificarea</w:t>
      </w:r>
      <w:r w:rsidR="00EB6B84">
        <w:rPr>
          <w:b/>
          <w:i/>
          <w:sz w:val="28"/>
        </w:rPr>
        <w:t>:</w:t>
      </w:r>
      <w:r w:rsidR="005C0CAD">
        <w:rPr>
          <w:b/>
          <w:i/>
          <w:sz w:val="28"/>
          <w:lang w:val="ro-RO"/>
        </w:rPr>
        <w:t xml:space="preserve"> </w:t>
      </w:r>
      <w:r w:rsidR="005C0CAD" w:rsidRPr="00DD584B">
        <w:rPr>
          <w:b/>
          <w:i/>
          <w:sz w:val="28"/>
          <w:u w:val="single"/>
          <w:lang w:val="ro-RO"/>
        </w:rPr>
        <w:t>Mecanic auto</w:t>
      </w:r>
      <w:r w:rsidR="005C0CAD">
        <w:rPr>
          <w:b/>
          <w:i/>
          <w:sz w:val="28"/>
          <w:lang w:val="ro-RO"/>
        </w:rPr>
        <w:t xml:space="preserve"> - </w:t>
      </w:r>
      <w:r w:rsidR="005C0CAD" w:rsidRPr="00B32DCA">
        <w:rPr>
          <w:b/>
          <w:i/>
          <w:color w:val="FF0000"/>
          <w:sz w:val="28"/>
          <w:lang w:val="ro-RO"/>
        </w:rPr>
        <w:t xml:space="preserve">COD </w:t>
      </w:r>
      <w:r w:rsidR="00D800EB">
        <w:rPr>
          <w:b/>
          <w:i/>
          <w:color w:val="FF0000"/>
          <w:sz w:val="28"/>
          <w:lang w:val="ro-RO"/>
        </w:rPr>
        <w:t>527</w:t>
      </w:r>
    </w:p>
    <w:p w:rsidR="005C0CAD" w:rsidRPr="00982B5E" w:rsidRDefault="005C0CAD" w:rsidP="005C0CAD">
      <w:pPr>
        <w:ind w:left="360"/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 xml:space="preserve">   </w:t>
      </w:r>
    </w:p>
    <w:p w:rsidR="005C0CAD" w:rsidRPr="00DD584B" w:rsidRDefault="005C0CAD" w:rsidP="005C0CAD">
      <w:pPr>
        <w:numPr>
          <w:ilvl w:val="0"/>
          <w:numId w:val="8"/>
        </w:numPr>
        <w:rPr>
          <w:b/>
          <w:i/>
          <w:sz w:val="28"/>
          <w:lang w:val="fr-FR"/>
        </w:rPr>
      </w:pPr>
      <w:r>
        <w:rPr>
          <w:b/>
          <w:i/>
          <w:sz w:val="28"/>
          <w:lang w:val="ro-RO"/>
        </w:rPr>
        <w:t>24 locuri, 1 clasă, învățământ profesional,</w:t>
      </w:r>
      <w:r>
        <w:rPr>
          <w:b/>
          <w:i/>
          <w:sz w:val="28"/>
          <w:lang w:val="fr-FR"/>
        </w:rPr>
        <w:t xml:space="preserve"> </w:t>
      </w:r>
      <w:r>
        <w:rPr>
          <w:b/>
          <w:i/>
          <w:sz w:val="28"/>
          <w:lang w:val="ro-RO"/>
        </w:rPr>
        <w:t>calificarea</w:t>
      </w:r>
      <w:r w:rsidR="00EB6B84">
        <w:rPr>
          <w:b/>
          <w:i/>
          <w:sz w:val="28"/>
          <w:lang w:val="ro-RO"/>
        </w:rPr>
        <w:t>:</w:t>
      </w:r>
      <w:r>
        <w:rPr>
          <w:b/>
          <w:i/>
          <w:sz w:val="28"/>
          <w:lang w:val="ro-RO"/>
        </w:rPr>
        <w:t xml:space="preserve"> </w:t>
      </w:r>
      <w:r w:rsidRPr="00DD584B">
        <w:rPr>
          <w:b/>
          <w:i/>
          <w:sz w:val="28"/>
          <w:u w:val="single"/>
          <w:lang w:val="ro-RO"/>
        </w:rPr>
        <w:t xml:space="preserve">Ospătar (chelner), vânzător în Unităţi de Alimentaţie </w:t>
      </w:r>
      <w:r>
        <w:rPr>
          <w:b/>
          <w:i/>
          <w:sz w:val="28"/>
          <w:lang w:val="ro-RO"/>
        </w:rPr>
        <w:t xml:space="preserve">- </w:t>
      </w:r>
      <w:r w:rsidRPr="00B32DCA">
        <w:rPr>
          <w:b/>
          <w:i/>
          <w:color w:val="FF0000"/>
          <w:sz w:val="28"/>
          <w:lang w:val="ro-RO"/>
        </w:rPr>
        <w:t xml:space="preserve">COD </w:t>
      </w:r>
      <w:r w:rsidR="00D800EB">
        <w:rPr>
          <w:b/>
          <w:i/>
          <w:color w:val="FF0000"/>
          <w:sz w:val="28"/>
          <w:lang w:val="ro-RO"/>
        </w:rPr>
        <w:t>599</w:t>
      </w:r>
    </w:p>
    <w:p w:rsidR="005C0CAD" w:rsidRPr="00DD584B" w:rsidRDefault="005C0CAD" w:rsidP="005C0CAD">
      <w:pPr>
        <w:ind w:left="360"/>
        <w:rPr>
          <w:b/>
          <w:i/>
          <w:sz w:val="28"/>
          <w:lang w:val="fr-FR"/>
        </w:rPr>
      </w:pPr>
    </w:p>
    <w:p w:rsidR="005C0CAD" w:rsidRPr="0078556B" w:rsidRDefault="005C0CAD" w:rsidP="005C0CAD">
      <w:pPr>
        <w:tabs>
          <w:tab w:val="num" w:pos="1800"/>
        </w:tabs>
        <w:ind w:firstLine="720"/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</w:t>
      </w:r>
      <w:r w:rsidRPr="0078556B">
        <w:rPr>
          <w:b/>
          <w:i/>
          <w:sz w:val="24"/>
          <w:szCs w:val="24"/>
          <w:lang w:val="fr-FR"/>
        </w:rPr>
        <w:t xml:space="preserve">Colectivul didactic </w:t>
      </w:r>
      <w:r>
        <w:rPr>
          <w:b/>
          <w:i/>
          <w:sz w:val="24"/>
          <w:szCs w:val="24"/>
          <w:lang w:val="fr-FR"/>
        </w:rPr>
        <w:t xml:space="preserve">al şcolii este format din:   </w:t>
      </w:r>
      <w:r w:rsidR="004D2055">
        <w:rPr>
          <w:b/>
          <w:i/>
          <w:sz w:val="24"/>
          <w:szCs w:val="24"/>
          <w:lang w:val="fr-FR"/>
        </w:rPr>
        <w:t>- 36</w:t>
      </w:r>
      <w:r w:rsidRPr="0078556B">
        <w:rPr>
          <w:b/>
          <w:i/>
          <w:sz w:val="24"/>
          <w:szCs w:val="24"/>
          <w:lang w:val="fr-FR"/>
        </w:rPr>
        <w:t xml:space="preserve"> cadre didactice</w:t>
      </w:r>
      <w:r>
        <w:rPr>
          <w:b/>
          <w:i/>
          <w:sz w:val="24"/>
          <w:szCs w:val="24"/>
          <w:lang w:val="fr-FR"/>
        </w:rPr>
        <w:t xml:space="preserve">, </w:t>
      </w:r>
      <w:r w:rsidR="004D2055">
        <w:rPr>
          <w:b/>
          <w:i/>
          <w:sz w:val="24"/>
          <w:szCs w:val="24"/>
          <w:lang w:val="fr-FR"/>
        </w:rPr>
        <w:t>5</w:t>
      </w:r>
      <w:r w:rsidRPr="0078556B">
        <w:rPr>
          <w:b/>
          <w:i/>
          <w:sz w:val="24"/>
          <w:szCs w:val="24"/>
          <w:lang w:val="fr-FR"/>
        </w:rPr>
        <w:t xml:space="preserve"> ingineri</w:t>
      </w:r>
      <w:r w:rsidR="004D2055">
        <w:rPr>
          <w:b/>
          <w:i/>
          <w:sz w:val="24"/>
          <w:szCs w:val="24"/>
          <w:lang w:val="fr-FR"/>
        </w:rPr>
        <w:t>, 3</w:t>
      </w:r>
      <w:r w:rsidRPr="0078556B">
        <w:rPr>
          <w:b/>
          <w:i/>
          <w:sz w:val="24"/>
          <w:szCs w:val="24"/>
          <w:lang w:val="fr-FR"/>
        </w:rPr>
        <w:t xml:space="preserve"> maiştri – instructori.</w:t>
      </w:r>
    </w:p>
    <w:p w:rsidR="005C0CAD" w:rsidRPr="00EC71A7" w:rsidRDefault="004D2055" w:rsidP="005C0CAD">
      <w:pPr>
        <w:ind w:firstLine="720"/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  <w:lang w:val="fr-FR"/>
        </w:rPr>
        <w:lastRenderedPageBreak/>
        <w:t>Obiectivele noastre </w:t>
      </w:r>
      <w:r w:rsidRPr="00EC71A7">
        <w:rPr>
          <w:b/>
          <w:i/>
          <w:sz w:val="24"/>
          <w:szCs w:val="24"/>
        </w:rPr>
        <w:t>:</w:t>
      </w:r>
    </w:p>
    <w:p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fr-FR"/>
        </w:rPr>
        <w:t>școlarizarea tuturor elevilor și îmbunătățirea frecvenței.</w:t>
      </w:r>
    </w:p>
    <w:p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educarea fiecărui elev în funcție de particularitățile de vârstă și individuale.</w:t>
      </w:r>
    </w:p>
    <w:p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crearea unui mediu de instruire bazat pe respect reciproc și principii democratice.</w:t>
      </w:r>
    </w:p>
    <w:p w:rsidR="005C0CAD" w:rsidRPr="00EC71A7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ro-RO"/>
        </w:rPr>
        <w:t>să pregătim indivizi dispuși să se instruiască toată viața.</w:t>
      </w:r>
    </w:p>
    <w:p w:rsidR="005C0CAD" w:rsidRPr="00EC71A7" w:rsidRDefault="005C0CAD" w:rsidP="005C0CAD">
      <w:pPr>
        <w:ind w:firstLine="720"/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fr-FR"/>
        </w:rPr>
        <w:t xml:space="preserve"> Profesorii noştri încearcă să te convingă  că  şcoala este cea care te învaţă, prin dasc</w:t>
      </w:r>
      <w:r w:rsidRPr="00EC71A7">
        <w:rPr>
          <w:b/>
          <w:i/>
          <w:sz w:val="24"/>
          <w:szCs w:val="24"/>
          <w:lang w:val="ro-RO"/>
        </w:rPr>
        <w:t>ă</w:t>
      </w:r>
      <w:r w:rsidRPr="00EC71A7">
        <w:rPr>
          <w:b/>
          <w:i/>
          <w:sz w:val="24"/>
          <w:szCs w:val="24"/>
          <w:lang w:val="fr-FR"/>
        </w:rPr>
        <w:t xml:space="preserve">lii săi, că tu trebuie să fii “propriul tău dascăl, cel mai bun şi cel mai aspru”. </w:t>
      </w:r>
    </w:p>
    <w:p w:rsidR="005C0CAD" w:rsidRPr="00EC71A7" w:rsidRDefault="005C0CAD" w:rsidP="005C0CAD">
      <w:pPr>
        <w:ind w:firstLine="360"/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  <w:lang w:val="fr-FR"/>
        </w:rPr>
        <w:t xml:space="preserve">Aceştia asigură o foarte bună pregătire elevilor nostri, astfel încât la sfârşitul perioadei de şcolarizare absolvenţii noştri sunt angajaţi în proporţie de 100% de către agenţi economici din municipiu </w:t>
      </w:r>
      <w:r w:rsidRPr="00EC71A7">
        <w:rPr>
          <w:b/>
          <w:i/>
          <w:sz w:val="24"/>
          <w:szCs w:val="24"/>
          <w:lang w:val="ro-RO"/>
        </w:rPr>
        <w:t>ș</w:t>
      </w:r>
      <w:r w:rsidRPr="00EC71A7">
        <w:rPr>
          <w:b/>
          <w:i/>
          <w:sz w:val="24"/>
          <w:szCs w:val="24"/>
          <w:lang w:val="fr-FR"/>
        </w:rPr>
        <w:t>i judeţ, unde elevii noştri îşi desfăşoară orele de instruire practică pe parcursul semestrelor şcolare.</w:t>
      </w:r>
    </w:p>
    <w:p w:rsidR="005C0CAD" w:rsidRPr="00EC71A7" w:rsidRDefault="005C0CAD" w:rsidP="005C0CAD">
      <w:pPr>
        <w:ind w:firstLine="360"/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Printre aceştia, enumerăm: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Aerostar Bacău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Pensiunea Magic Garden Bacău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Restaurant Bistrița Bacău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Restaurant Royal Garden Bacău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Restaurant La Porta Bacău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 xml:space="preserve">S.C. Wobins S.R.L. Bacău 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S.C. Florida S.R.L. Bacău</w:t>
      </w:r>
    </w:p>
    <w:p w:rsidR="005C0CAD" w:rsidRPr="00EC71A7" w:rsidRDefault="005C0CAD" w:rsidP="005C0CAD">
      <w:pPr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r w:rsidRPr="00EC71A7">
        <w:rPr>
          <w:b/>
          <w:i/>
          <w:sz w:val="24"/>
          <w:szCs w:val="24"/>
        </w:rPr>
        <w:t>S.C.  Fiat S.R.L. Bacău</w:t>
      </w:r>
    </w:p>
    <w:p w:rsidR="005C0CAD" w:rsidRPr="00EC71A7" w:rsidRDefault="005C0CAD" w:rsidP="005C0CAD">
      <w:pPr>
        <w:jc w:val="both"/>
        <w:rPr>
          <w:b/>
          <w:i/>
          <w:sz w:val="24"/>
          <w:szCs w:val="24"/>
          <w:lang w:val="fr-FR"/>
        </w:rPr>
      </w:pPr>
      <w:r w:rsidRPr="00EC71A7">
        <w:rPr>
          <w:b/>
          <w:i/>
          <w:sz w:val="24"/>
          <w:szCs w:val="24"/>
        </w:rPr>
        <w:tab/>
      </w:r>
      <w:r w:rsidRPr="00EC71A7">
        <w:rPr>
          <w:b/>
          <w:i/>
          <w:sz w:val="24"/>
          <w:szCs w:val="24"/>
          <w:u w:val="single"/>
          <w:lang w:val="fr-FR"/>
        </w:rPr>
        <w:t>Baza noastră materială</w:t>
      </w:r>
      <w:r w:rsidRPr="00EC71A7">
        <w:rPr>
          <w:b/>
          <w:i/>
          <w:sz w:val="24"/>
          <w:szCs w:val="24"/>
          <w:lang w:val="fr-FR"/>
        </w:rPr>
        <w:t xml:space="preserve"> cuprinde:</w:t>
      </w:r>
    </w:p>
    <w:p w:rsidR="005C0CAD" w:rsidRPr="00793169" w:rsidRDefault="00B81582" w:rsidP="005C0CAD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63500</wp:posOffset>
            </wp:positionV>
            <wp:extent cx="1495425" cy="1343196"/>
            <wp:effectExtent l="171450" t="133350" r="371475" b="314154"/>
            <wp:wrapNone/>
            <wp:docPr id="1" name="Picture 58" descr="coll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ollage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8000" contrast="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CAD" w:rsidRPr="00793169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8"/>
          <w:lang w:val="fr-FR"/>
        </w:rPr>
      </w:pPr>
      <w:r w:rsidRPr="009C6015">
        <w:rPr>
          <w:b/>
          <w:i/>
          <w:sz w:val="24"/>
          <w:szCs w:val="24"/>
          <w:lang w:val="fr-FR"/>
        </w:rPr>
        <w:t>1</w:t>
      </w:r>
      <w:r>
        <w:rPr>
          <w:b/>
          <w:i/>
          <w:sz w:val="24"/>
          <w:szCs w:val="24"/>
          <w:lang w:val="fr-FR"/>
        </w:rPr>
        <w:t>8</w:t>
      </w:r>
      <w:r w:rsidRPr="009C6015">
        <w:rPr>
          <w:b/>
          <w:i/>
          <w:sz w:val="24"/>
          <w:szCs w:val="24"/>
          <w:lang w:val="fr-FR"/>
        </w:rPr>
        <w:t xml:space="preserve"> s</w:t>
      </w:r>
      <w:r>
        <w:rPr>
          <w:b/>
          <w:i/>
          <w:sz w:val="24"/>
          <w:szCs w:val="24"/>
          <w:lang w:val="fr-FR"/>
        </w:rPr>
        <w:t>ă</w:t>
      </w:r>
      <w:r w:rsidRPr="009C6015">
        <w:rPr>
          <w:b/>
          <w:i/>
          <w:sz w:val="24"/>
          <w:szCs w:val="24"/>
          <w:lang w:val="fr-FR"/>
        </w:rPr>
        <w:t>li de clasă</w:t>
      </w:r>
      <w:r w:rsidRPr="00793169">
        <w:rPr>
          <w:b/>
          <w:i/>
          <w:sz w:val="28"/>
          <w:lang w:val="fr-FR"/>
        </w:rPr>
        <w:t>;</w:t>
      </w:r>
      <w:r w:rsidRPr="007931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ind w:left="709"/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jc w:val="both"/>
        <w:rPr>
          <w:b/>
          <w:i/>
          <w:sz w:val="28"/>
          <w:lang w:val="fr-FR"/>
        </w:rPr>
      </w:pPr>
    </w:p>
    <w:p w:rsidR="005C0CAD" w:rsidRPr="009C6015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4"/>
          <w:szCs w:val="24"/>
          <w:lang w:val="fr-FR"/>
        </w:rPr>
      </w:pPr>
      <w:r w:rsidRPr="009C6015">
        <w:rPr>
          <w:b/>
          <w:i/>
          <w:sz w:val="24"/>
          <w:szCs w:val="24"/>
          <w:lang w:val="fr-FR"/>
        </w:rPr>
        <w:lastRenderedPageBreak/>
        <w:t>1 laborator de informatică;</w:t>
      </w:r>
    </w:p>
    <w:p w:rsidR="005C0CAD" w:rsidRPr="009C6015" w:rsidRDefault="005C0CAD" w:rsidP="005C0CAD">
      <w:pPr>
        <w:numPr>
          <w:ilvl w:val="0"/>
          <w:numId w:val="2"/>
        </w:numPr>
        <w:tabs>
          <w:tab w:val="clear" w:pos="1080"/>
          <w:tab w:val="num" w:pos="709"/>
        </w:tabs>
        <w:ind w:left="709"/>
        <w:jc w:val="both"/>
        <w:rPr>
          <w:b/>
          <w:i/>
          <w:sz w:val="24"/>
          <w:szCs w:val="24"/>
          <w:lang w:val="fr-FR"/>
        </w:rPr>
      </w:pPr>
      <w:r w:rsidRPr="009C6015">
        <w:rPr>
          <w:b/>
          <w:i/>
          <w:sz w:val="24"/>
          <w:szCs w:val="24"/>
          <w:lang w:val="fr-FR"/>
        </w:rPr>
        <w:t>1 laborator AeL</w:t>
      </w:r>
      <w:r w:rsidRPr="009C6015">
        <w:rPr>
          <w:b/>
          <w:i/>
          <w:sz w:val="24"/>
          <w:szCs w:val="24"/>
        </w:rPr>
        <w:t>;</w:t>
      </w:r>
    </w:p>
    <w:p w:rsidR="005C0CAD" w:rsidRDefault="005C0CAD" w:rsidP="005C0CAD">
      <w:pPr>
        <w:jc w:val="center"/>
      </w:pPr>
    </w:p>
    <w:p w:rsidR="005C0CAD" w:rsidRDefault="00EC71A7" w:rsidP="005C0CAD">
      <w:pPr>
        <w:ind w:left="720"/>
        <w:jc w:val="both"/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411481</wp:posOffset>
            </wp:positionH>
            <wp:positionV relativeFrom="paragraph">
              <wp:posOffset>71120</wp:posOffset>
            </wp:positionV>
            <wp:extent cx="1550670" cy="975360"/>
            <wp:effectExtent l="171450" t="133350" r="354330" b="300990"/>
            <wp:wrapNone/>
            <wp:docPr id="2" name="Picture 55" descr="20150428_09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50428_0923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30FC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62865</wp:posOffset>
            </wp:positionV>
            <wp:extent cx="1587500" cy="979805"/>
            <wp:effectExtent l="171450" t="133350" r="355600" b="296545"/>
            <wp:wrapNone/>
            <wp:docPr id="3" name="Picture 54" descr="20150428_09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50428_0925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97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CAD" w:rsidRDefault="005C0CAD" w:rsidP="005C0CAD">
      <w:pPr>
        <w:ind w:left="720"/>
        <w:jc w:val="both"/>
      </w:pPr>
    </w:p>
    <w:p w:rsidR="005C0CAD" w:rsidRDefault="005C0CAD" w:rsidP="005C0CAD">
      <w:pPr>
        <w:ind w:left="720"/>
        <w:jc w:val="both"/>
      </w:pPr>
    </w:p>
    <w:p w:rsidR="005C0CAD" w:rsidRDefault="005C0CAD" w:rsidP="005C0CAD">
      <w:pPr>
        <w:ind w:left="720"/>
        <w:jc w:val="both"/>
      </w:pPr>
    </w:p>
    <w:p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 xml:space="preserve">          </w:t>
      </w:r>
    </w:p>
    <w:p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  <w:lang w:val="fr-FR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fr-FR"/>
        </w:rPr>
        <w:t xml:space="preserve">        - </w:t>
      </w:r>
      <w:r w:rsidRPr="009C6015">
        <w:rPr>
          <w:b/>
          <w:i/>
          <w:sz w:val="24"/>
          <w:szCs w:val="24"/>
          <w:lang w:val="fr-FR"/>
        </w:rPr>
        <w:t>1 laborator de alimentaţie publică</w:t>
      </w:r>
      <w:r w:rsidRPr="009C6015">
        <w:rPr>
          <w:b/>
          <w:i/>
          <w:sz w:val="24"/>
          <w:szCs w:val="24"/>
        </w:rPr>
        <w:t>;</w:t>
      </w:r>
    </w:p>
    <w:p w:rsidR="005C0CAD" w:rsidRDefault="00DC30FC" w:rsidP="005C0CA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67945</wp:posOffset>
            </wp:positionV>
            <wp:extent cx="2010926" cy="1113790"/>
            <wp:effectExtent l="171450" t="133350" r="370324" b="295910"/>
            <wp:wrapNone/>
            <wp:docPr id="4" name="Picture 25" descr="P102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207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6" cy="111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CAD" w:rsidRDefault="005C0CAD" w:rsidP="005C0CAD">
      <w:pPr>
        <w:jc w:val="both"/>
        <w:rPr>
          <w:b/>
          <w:i/>
          <w:sz w:val="24"/>
          <w:szCs w:val="24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</w:rPr>
      </w:pPr>
    </w:p>
    <w:p w:rsidR="005C0CAD" w:rsidRDefault="005C0CAD" w:rsidP="005C0CAD">
      <w:pPr>
        <w:jc w:val="both"/>
        <w:rPr>
          <w:b/>
          <w:i/>
          <w:sz w:val="24"/>
          <w:szCs w:val="24"/>
        </w:rPr>
      </w:pPr>
    </w:p>
    <w:p w:rsidR="00DC30FC" w:rsidRPr="009C6015" w:rsidRDefault="00DC30FC" w:rsidP="005C0CAD">
      <w:pPr>
        <w:jc w:val="both"/>
        <w:rPr>
          <w:b/>
          <w:i/>
          <w:sz w:val="24"/>
          <w:szCs w:val="24"/>
          <w:lang w:val="fr-FR"/>
        </w:rPr>
      </w:pPr>
    </w:p>
    <w:p w:rsidR="005C0CAD" w:rsidRPr="009C6015" w:rsidRDefault="00BE6613" w:rsidP="005C0CAD">
      <w:pPr>
        <w:ind w:left="851"/>
        <w:jc w:val="both"/>
        <w:rPr>
          <w:b/>
          <w:i/>
          <w:sz w:val="24"/>
          <w:szCs w:val="24"/>
          <w:lang w:val="fr-FR"/>
        </w:rPr>
      </w:pPr>
      <w:r>
        <w:rPr>
          <w:b/>
          <w:i/>
          <w:sz w:val="24"/>
          <w:szCs w:val="24"/>
          <w:lang w:val="fr-FR"/>
        </w:rPr>
        <w:t>- 1 laborator de fizică</w:t>
      </w:r>
      <w:r w:rsidR="005C0CAD">
        <w:rPr>
          <w:b/>
          <w:i/>
          <w:sz w:val="24"/>
          <w:szCs w:val="24"/>
          <w:lang w:val="fr-FR"/>
        </w:rPr>
        <w:t>-</w:t>
      </w:r>
      <w:r w:rsidR="005C0CAD" w:rsidRPr="009C6015">
        <w:rPr>
          <w:b/>
          <w:i/>
          <w:sz w:val="24"/>
          <w:szCs w:val="24"/>
          <w:lang w:val="fr-FR"/>
        </w:rPr>
        <w:t>chimie-biologie;</w:t>
      </w:r>
      <w:r w:rsidR="005C0CAD" w:rsidRPr="009C6015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C0CAD" w:rsidRDefault="00DC30FC" w:rsidP="005C0CAD">
      <w:pPr>
        <w:jc w:val="both"/>
        <w:rPr>
          <w:b/>
          <w:i/>
          <w:sz w:val="28"/>
        </w:rPr>
      </w:pPr>
      <w:r>
        <w:rPr>
          <w:b/>
          <w:i/>
          <w:noProof/>
          <w:sz w:val="28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-4445</wp:posOffset>
            </wp:positionV>
            <wp:extent cx="1905635" cy="1355497"/>
            <wp:effectExtent l="171450" t="133350" r="361315" b="301853"/>
            <wp:wrapNone/>
            <wp:docPr id="5" name="Picture 57" descr="coll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llage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5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5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0CAD" w:rsidRDefault="005C0CAD" w:rsidP="005C0CAD">
      <w:pPr>
        <w:jc w:val="both"/>
        <w:rPr>
          <w:b/>
          <w:i/>
          <w:sz w:val="28"/>
        </w:rPr>
      </w:pPr>
    </w:p>
    <w:p w:rsidR="005C0CAD" w:rsidRDefault="005C0CAD" w:rsidP="005C0CAD">
      <w:pPr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:rsidR="005C0CAD" w:rsidRDefault="005C0CAD" w:rsidP="005C0CAD">
      <w:pPr>
        <w:ind w:left="851"/>
        <w:jc w:val="both"/>
        <w:rPr>
          <w:b/>
          <w:i/>
          <w:sz w:val="28"/>
          <w:lang w:val="fr-FR"/>
        </w:rPr>
      </w:pPr>
    </w:p>
    <w:p w:rsidR="005C0CAD" w:rsidRPr="00AC40F5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AC40F5">
        <w:rPr>
          <w:b/>
          <w:i/>
          <w:sz w:val="24"/>
          <w:szCs w:val="24"/>
          <w:lang w:val="fr-FR"/>
        </w:rPr>
        <w:t xml:space="preserve">1 </w:t>
      </w:r>
      <w:r>
        <w:rPr>
          <w:b/>
          <w:i/>
          <w:sz w:val="24"/>
          <w:szCs w:val="24"/>
          <w:lang w:val="fr-FR"/>
        </w:rPr>
        <w:t>c</w:t>
      </w:r>
      <w:r w:rsidRPr="00AC40F5">
        <w:rPr>
          <w:b/>
          <w:i/>
          <w:sz w:val="24"/>
          <w:szCs w:val="24"/>
          <w:lang w:val="fr-FR"/>
        </w:rPr>
        <w:t>ab</w:t>
      </w:r>
      <w:r>
        <w:rPr>
          <w:b/>
          <w:i/>
          <w:sz w:val="24"/>
          <w:szCs w:val="24"/>
          <w:lang w:val="fr-FR"/>
        </w:rPr>
        <w:t>inet</w:t>
      </w:r>
      <w:r w:rsidRPr="00AC40F5">
        <w:rPr>
          <w:b/>
          <w:i/>
          <w:sz w:val="24"/>
          <w:szCs w:val="24"/>
          <w:lang w:val="fr-FR"/>
        </w:rPr>
        <w:t xml:space="preserve"> legislaţie rutieră</w:t>
      </w:r>
      <w:r w:rsidRPr="00AC40F5">
        <w:rPr>
          <w:b/>
          <w:i/>
          <w:sz w:val="24"/>
          <w:szCs w:val="24"/>
        </w:rPr>
        <w:t>;</w:t>
      </w:r>
      <w:r w:rsidR="00F36150">
        <w:rPr>
          <w:b/>
          <w:i/>
          <w:sz w:val="24"/>
          <w:szCs w:val="24"/>
        </w:rPr>
        <w:t xml:space="preserve">                                                                        </w:t>
      </w:r>
    </w:p>
    <w:p w:rsidR="005C0CAD" w:rsidRPr="0070629E" w:rsidRDefault="005C0CAD" w:rsidP="005C0CAD">
      <w:pPr>
        <w:numPr>
          <w:ilvl w:val="0"/>
          <w:numId w:val="2"/>
        </w:numPr>
        <w:jc w:val="both"/>
        <w:rPr>
          <w:b/>
          <w:i/>
          <w:sz w:val="24"/>
          <w:szCs w:val="24"/>
          <w:lang w:val="fr-FR"/>
        </w:rPr>
      </w:pPr>
      <w:r w:rsidRPr="00AC40F5">
        <w:rPr>
          <w:b/>
          <w:i/>
          <w:sz w:val="24"/>
          <w:szCs w:val="24"/>
        </w:rPr>
        <w:t>1 simulator auto;</w:t>
      </w:r>
      <w:r w:rsidR="00F36150">
        <w:rPr>
          <w:b/>
          <w:i/>
          <w:sz w:val="24"/>
          <w:szCs w:val="24"/>
        </w:rPr>
        <w:t xml:space="preserve">                                          </w:t>
      </w:r>
    </w:p>
    <w:p w:rsidR="005C0CAD" w:rsidRPr="00793169" w:rsidRDefault="00DC30FC" w:rsidP="001A7153">
      <w:pPr>
        <w:numPr>
          <w:ilvl w:val="0"/>
          <w:numId w:val="2"/>
        </w:numPr>
        <w:rPr>
          <w:b/>
          <w:i/>
          <w:sz w:val="28"/>
        </w:rPr>
      </w:pPr>
      <w:r>
        <w:rPr>
          <w:b/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386715</wp:posOffset>
            </wp:positionV>
            <wp:extent cx="1905635" cy="1297305"/>
            <wp:effectExtent l="171450" t="133350" r="361315" b="302895"/>
            <wp:wrapNone/>
            <wp:docPr id="6" name="Picture 59" descr="20150428_10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50428_1026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0CAD" w:rsidRPr="0070629E">
        <w:rPr>
          <w:b/>
          <w:i/>
          <w:sz w:val="24"/>
          <w:szCs w:val="24"/>
        </w:rPr>
        <w:t>1 atelier de pregătire generală în domeniul mecanic</w:t>
      </w:r>
      <w:r w:rsidR="005C0CAD">
        <w:rPr>
          <w:b/>
          <w:i/>
          <w:sz w:val="28"/>
        </w:rPr>
        <w:t>;</w:t>
      </w:r>
      <w:r w:rsidR="005C0CAD" w:rsidRPr="007062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61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C0CAD" w:rsidRPr="00AC40F5" w:rsidRDefault="005C0CAD" w:rsidP="005C0CAD">
      <w:pPr>
        <w:jc w:val="both"/>
        <w:rPr>
          <w:b/>
          <w:i/>
          <w:sz w:val="24"/>
          <w:szCs w:val="24"/>
        </w:rPr>
      </w:pPr>
    </w:p>
    <w:p w:rsidR="005C0CAD" w:rsidRDefault="005C0CAD" w:rsidP="005C0CAD">
      <w:pPr>
        <w:jc w:val="both"/>
        <w:rPr>
          <w:b/>
          <w:i/>
          <w:sz w:val="28"/>
        </w:rPr>
      </w:pPr>
    </w:p>
    <w:p w:rsidR="005C0CAD" w:rsidRDefault="005C0CAD" w:rsidP="005C0CAD">
      <w:pPr>
        <w:jc w:val="both"/>
        <w:rPr>
          <w:b/>
          <w:i/>
          <w:sz w:val="28"/>
        </w:rPr>
      </w:pPr>
    </w:p>
    <w:p w:rsidR="005C0CAD" w:rsidRDefault="005C0CAD" w:rsidP="005C0CAD">
      <w:pPr>
        <w:jc w:val="both"/>
        <w:rPr>
          <w:b/>
          <w:i/>
          <w:sz w:val="28"/>
        </w:rPr>
      </w:pPr>
    </w:p>
    <w:p w:rsidR="005C0CAD" w:rsidRDefault="005C0CAD" w:rsidP="005C0CAD">
      <w:pPr>
        <w:jc w:val="both"/>
        <w:rPr>
          <w:b/>
          <w:i/>
          <w:sz w:val="28"/>
          <w:lang w:val="fr-FR"/>
        </w:rPr>
      </w:pPr>
    </w:p>
    <w:p w:rsidR="00A95ED0" w:rsidRPr="00471F25" w:rsidRDefault="00B81582" w:rsidP="006C66F0">
      <w:pPr>
        <w:ind w:left="709"/>
        <w:jc w:val="both"/>
        <w:rPr>
          <w:b/>
          <w:i/>
          <w:sz w:val="28"/>
          <w:lang w:val="fr-FR"/>
        </w:rPr>
      </w:pPr>
      <w:r>
        <w:rPr>
          <w:b/>
          <w:i/>
          <w:sz w:val="28"/>
          <w:lang w:val="fr-FR"/>
        </w:rPr>
        <w:t xml:space="preserve">         </w:t>
      </w:r>
      <w:r w:rsidR="006C66F0">
        <w:rPr>
          <w:b/>
          <w:i/>
          <w:sz w:val="28"/>
          <w:lang w:val="fr-FR"/>
        </w:rPr>
        <w:t xml:space="preserve"> </w:t>
      </w:r>
    </w:p>
    <w:sectPr w:rsidR="00A95ED0" w:rsidRPr="00471F25" w:rsidSect="00C8454B">
      <w:pgSz w:w="16834" w:h="11907" w:orient="landscape"/>
      <w:pgMar w:top="576" w:right="4" w:bottom="426" w:left="576" w:header="576" w:footer="576" w:gutter="0"/>
      <w:cols w:num="3" w:space="708" w:equalWidth="0">
        <w:col w:w="4782" w:space="720"/>
        <w:col w:w="4734" w:space="720"/>
        <w:col w:w="529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930" w:rsidRDefault="00107930" w:rsidP="00B81582">
      <w:r>
        <w:separator/>
      </w:r>
    </w:p>
  </w:endnote>
  <w:endnote w:type="continuationSeparator" w:id="1">
    <w:p w:rsidR="00107930" w:rsidRDefault="00107930" w:rsidP="00B81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930" w:rsidRDefault="00107930" w:rsidP="00B81582">
      <w:r>
        <w:separator/>
      </w:r>
    </w:p>
  </w:footnote>
  <w:footnote w:type="continuationSeparator" w:id="1">
    <w:p w:rsidR="00107930" w:rsidRDefault="00107930" w:rsidP="00B815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8249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896A9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5EE04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B6C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E7025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A2DF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1A21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129E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7CF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0CC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C103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7C82A76"/>
    <w:multiLevelType w:val="singleLevel"/>
    <w:tmpl w:val="31EE051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2">
    <w:nsid w:val="0CB40387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D37EBE"/>
    <w:multiLevelType w:val="singleLevel"/>
    <w:tmpl w:val="1CCE6F7A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4">
    <w:nsid w:val="0F8D4FF0"/>
    <w:multiLevelType w:val="hybridMultilevel"/>
    <w:tmpl w:val="03203592"/>
    <w:lvl w:ilvl="0" w:tplc="0409000F">
      <w:start w:val="1"/>
      <w:numFmt w:val="decimal"/>
      <w:lvlText w:val="%1."/>
      <w:lvlJc w:val="left"/>
      <w:pPr>
        <w:ind w:left="6045" w:hanging="360"/>
      </w:pPr>
    </w:lvl>
    <w:lvl w:ilvl="1" w:tplc="04090019" w:tentative="1">
      <w:start w:val="1"/>
      <w:numFmt w:val="lowerLetter"/>
      <w:lvlText w:val="%2."/>
      <w:lvlJc w:val="left"/>
      <w:pPr>
        <w:ind w:left="6765" w:hanging="360"/>
      </w:pPr>
    </w:lvl>
    <w:lvl w:ilvl="2" w:tplc="0409001B" w:tentative="1">
      <w:start w:val="1"/>
      <w:numFmt w:val="lowerRoman"/>
      <w:lvlText w:val="%3."/>
      <w:lvlJc w:val="right"/>
      <w:pPr>
        <w:ind w:left="7485" w:hanging="180"/>
      </w:pPr>
    </w:lvl>
    <w:lvl w:ilvl="3" w:tplc="0409000F" w:tentative="1">
      <w:start w:val="1"/>
      <w:numFmt w:val="decimal"/>
      <w:lvlText w:val="%4."/>
      <w:lvlJc w:val="left"/>
      <w:pPr>
        <w:ind w:left="8205" w:hanging="360"/>
      </w:pPr>
    </w:lvl>
    <w:lvl w:ilvl="4" w:tplc="04090019" w:tentative="1">
      <w:start w:val="1"/>
      <w:numFmt w:val="lowerLetter"/>
      <w:lvlText w:val="%5."/>
      <w:lvlJc w:val="left"/>
      <w:pPr>
        <w:ind w:left="8925" w:hanging="360"/>
      </w:pPr>
    </w:lvl>
    <w:lvl w:ilvl="5" w:tplc="0409001B" w:tentative="1">
      <w:start w:val="1"/>
      <w:numFmt w:val="lowerRoman"/>
      <w:lvlText w:val="%6."/>
      <w:lvlJc w:val="right"/>
      <w:pPr>
        <w:ind w:left="9645" w:hanging="180"/>
      </w:pPr>
    </w:lvl>
    <w:lvl w:ilvl="6" w:tplc="0409000F" w:tentative="1">
      <w:start w:val="1"/>
      <w:numFmt w:val="decimal"/>
      <w:lvlText w:val="%7."/>
      <w:lvlJc w:val="left"/>
      <w:pPr>
        <w:ind w:left="10365" w:hanging="360"/>
      </w:pPr>
    </w:lvl>
    <w:lvl w:ilvl="7" w:tplc="04090019" w:tentative="1">
      <w:start w:val="1"/>
      <w:numFmt w:val="lowerLetter"/>
      <w:lvlText w:val="%8."/>
      <w:lvlJc w:val="left"/>
      <w:pPr>
        <w:ind w:left="11085" w:hanging="360"/>
      </w:pPr>
    </w:lvl>
    <w:lvl w:ilvl="8" w:tplc="0409001B" w:tentative="1">
      <w:start w:val="1"/>
      <w:numFmt w:val="lowerRoman"/>
      <w:lvlText w:val="%9."/>
      <w:lvlJc w:val="right"/>
      <w:pPr>
        <w:ind w:left="11805" w:hanging="180"/>
      </w:pPr>
    </w:lvl>
  </w:abstractNum>
  <w:abstractNum w:abstractNumId="15">
    <w:nsid w:val="1FE55347"/>
    <w:multiLevelType w:val="singleLevel"/>
    <w:tmpl w:val="589E190C"/>
    <w:lvl w:ilvl="0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6">
    <w:nsid w:val="27325BE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0777259"/>
    <w:multiLevelType w:val="singleLevel"/>
    <w:tmpl w:val="45F8ADA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37CE08D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F2D6446"/>
    <w:multiLevelType w:val="hybridMultilevel"/>
    <w:tmpl w:val="3FBA26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E53754"/>
    <w:multiLevelType w:val="hybridMultilevel"/>
    <w:tmpl w:val="C0C4A2B4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873DFF"/>
    <w:multiLevelType w:val="singleLevel"/>
    <w:tmpl w:val="0C4E6A94"/>
    <w:lvl w:ilvl="0">
      <w:start w:val="1"/>
      <w:numFmt w:val="bullet"/>
      <w:lvlText w:val=""/>
      <w:lvlJc w:val="left"/>
      <w:pPr>
        <w:tabs>
          <w:tab w:val="num" w:pos="1080"/>
        </w:tabs>
        <w:ind w:left="0" w:firstLine="720"/>
      </w:pPr>
      <w:rPr>
        <w:rFonts w:ascii="Wingdings" w:hAnsi="Wingdings" w:hint="default"/>
      </w:rPr>
    </w:lvl>
  </w:abstractNum>
  <w:abstractNum w:abstractNumId="22">
    <w:nsid w:val="55F676F0"/>
    <w:multiLevelType w:val="singleLevel"/>
    <w:tmpl w:val="3D60D91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62C575D7"/>
    <w:multiLevelType w:val="hybridMultilevel"/>
    <w:tmpl w:val="785E2A50"/>
    <w:lvl w:ilvl="0" w:tplc="0409000B">
      <w:start w:val="1"/>
      <w:numFmt w:val="bullet"/>
      <w:lvlText w:val=""/>
      <w:lvlJc w:val="left"/>
      <w:pPr>
        <w:ind w:left="60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05" w:hanging="360"/>
      </w:pPr>
      <w:rPr>
        <w:rFonts w:ascii="Wingdings" w:hAnsi="Wingdings" w:hint="default"/>
      </w:rPr>
    </w:lvl>
  </w:abstractNum>
  <w:abstractNum w:abstractNumId="24">
    <w:nsid w:val="64625A87"/>
    <w:multiLevelType w:val="singleLevel"/>
    <w:tmpl w:val="22348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</w:abstractNum>
  <w:abstractNum w:abstractNumId="25">
    <w:nsid w:val="6B920A52"/>
    <w:multiLevelType w:val="hybridMultilevel"/>
    <w:tmpl w:val="CD3AE188"/>
    <w:lvl w:ilvl="0" w:tplc="22348CA6">
      <w:start w:val="1"/>
      <w:numFmt w:val="bullet"/>
      <w:lvlText w:val="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FF0000"/>
      </w:rPr>
    </w:lvl>
    <w:lvl w:ilvl="1" w:tplc="FD6CBD48" w:tentative="1">
      <w:start w:val="1"/>
      <w:numFmt w:val="bullet"/>
      <w:lvlText w:val="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2" w:tplc="2A5C82B0" w:tentative="1">
      <w:start w:val="1"/>
      <w:numFmt w:val="bullet"/>
      <w:lvlText w:val="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FC18B866" w:tentative="1">
      <w:start w:val="1"/>
      <w:numFmt w:val="bullet"/>
      <w:lvlText w:val="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4" w:tplc="99E8DD32" w:tentative="1">
      <w:start w:val="1"/>
      <w:numFmt w:val="bullet"/>
      <w:lvlText w:val="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5" w:tplc="46CA1CEC" w:tentative="1">
      <w:start w:val="1"/>
      <w:numFmt w:val="bullet"/>
      <w:lvlText w:val="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220DBD2" w:tentative="1">
      <w:start w:val="1"/>
      <w:numFmt w:val="bullet"/>
      <w:lvlText w:val="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7" w:tplc="BF76AB8C" w:tentative="1">
      <w:start w:val="1"/>
      <w:numFmt w:val="bullet"/>
      <w:lvlText w:val="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8" w:tplc="98987DA2" w:tentative="1">
      <w:start w:val="1"/>
      <w:numFmt w:val="bullet"/>
      <w:lvlText w:val="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6">
    <w:nsid w:val="73C0652E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2"/>
  </w:num>
  <w:num w:numId="3">
    <w:abstractNumId w:val="12"/>
  </w:num>
  <w:num w:numId="4">
    <w:abstractNumId w:val="26"/>
  </w:num>
  <w:num w:numId="5">
    <w:abstractNumId w:val="21"/>
  </w:num>
  <w:num w:numId="6">
    <w:abstractNumId w:val="13"/>
  </w:num>
  <w:num w:numId="7">
    <w:abstractNumId w:val="11"/>
  </w:num>
  <w:num w:numId="8">
    <w:abstractNumId w:val="24"/>
  </w:num>
  <w:num w:numId="9">
    <w:abstractNumId w:val="15"/>
  </w:num>
  <w:num w:numId="10">
    <w:abstractNumId w:val="1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5"/>
  </w:num>
  <w:num w:numId="26">
    <w:abstractNumId w:val="14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38D5"/>
    <w:rsid w:val="00002177"/>
    <w:rsid w:val="00002FBB"/>
    <w:rsid w:val="000071B6"/>
    <w:rsid w:val="00011A6B"/>
    <w:rsid w:val="00014BF8"/>
    <w:rsid w:val="00016847"/>
    <w:rsid w:val="00044334"/>
    <w:rsid w:val="00050E0D"/>
    <w:rsid w:val="000605B8"/>
    <w:rsid w:val="00087C0B"/>
    <w:rsid w:val="00087F71"/>
    <w:rsid w:val="00096E71"/>
    <w:rsid w:val="000A6C15"/>
    <w:rsid w:val="000C50A8"/>
    <w:rsid w:val="000F0A34"/>
    <w:rsid w:val="00107930"/>
    <w:rsid w:val="00143D86"/>
    <w:rsid w:val="00172413"/>
    <w:rsid w:val="001735A6"/>
    <w:rsid w:val="00190FC9"/>
    <w:rsid w:val="001952DC"/>
    <w:rsid w:val="001A7153"/>
    <w:rsid w:val="001C1854"/>
    <w:rsid w:val="001D7B97"/>
    <w:rsid w:val="001E3F9F"/>
    <w:rsid w:val="001F3FF3"/>
    <w:rsid w:val="001F575C"/>
    <w:rsid w:val="00224775"/>
    <w:rsid w:val="002313A7"/>
    <w:rsid w:val="00235130"/>
    <w:rsid w:val="0023791D"/>
    <w:rsid w:val="00247EE1"/>
    <w:rsid w:val="00267093"/>
    <w:rsid w:val="002A2399"/>
    <w:rsid w:val="002D7E0F"/>
    <w:rsid w:val="002E74F4"/>
    <w:rsid w:val="002F0985"/>
    <w:rsid w:val="002F3032"/>
    <w:rsid w:val="002F3431"/>
    <w:rsid w:val="002F48B7"/>
    <w:rsid w:val="00315E09"/>
    <w:rsid w:val="00326A5A"/>
    <w:rsid w:val="003338D5"/>
    <w:rsid w:val="00343C50"/>
    <w:rsid w:val="0035292A"/>
    <w:rsid w:val="003709CD"/>
    <w:rsid w:val="003857B6"/>
    <w:rsid w:val="003A1CFD"/>
    <w:rsid w:val="003B1D9C"/>
    <w:rsid w:val="00407241"/>
    <w:rsid w:val="00416B61"/>
    <w:rsid w:val="00471F25"/>
    <w:rsid w:val="00473D42"/>
    <w:rsid w:val="004C101D"/>
    <w:rsid w:val="004D2055"/>
    <w:rsid w:val="004F28A6"/>
    <w:rsid w:val="00560B30"/>
    <w:rsid w:val="005804C5"/>
    <w:rsid w:val="00582B79"/>
    <w:rsid w:val="00592EBB"/>
    <w:rsid w:val="00597911"/>
    <w:rsid w:val="005A149C"/>
    <w:rsid w:val="005C0CAD"/>
    <w:rsid w:val="005C2289"/>
    <w:rsid w:val="005E37D1"/>
    <w:rsid w:val="005E5B09"/>
    <w:rsid w:val="0060101A"/>
    <w:rsid w:val="006516B4"/>
    <w:rsid w:val="006643C2"/>
    <w:rsid w:val="0067138F"/>
    <w:rsid w:val="0069034C"/>
    <w:rsid w:val="006B2D53"/>
    <w:rsid w:val="006C66F0"/>
    <w:rsid w:val="00702756"/>
    <w:rsid w:val="0070629E"/>
    <w:rsid w:val="00734131"/>
    <w:rsid w:val="00743B1D"/>
    <w:rsid w:val="00751E08"/>
    <w:rsid w:val="007569AF"/>
    <w:rsid w:val="0078556B"/>
    <w:rsid w:val="00793169"/>
    <w:rsid w:val="00794E8F"/>
    <w:rsid w:val="007A5E84"/>
    <w:rsid w:val="008018E7"/>
    <w:rsid w:val="00806AE4"/>
    <w:rsid w:val="008264AD"/>
    <w:rsid w:val="0085568A"/>
    <w:rsid w:val="00875283"/>
    <w:rsid w:val="008B5F50"/>
    <w:rsid w:val="008B7A34"/>
    <w:rsid w:val="008C3C0C"/>
    <w:rsid w:val="008C6454"/>
    <w:rsid w:val="008D0FF6"/>
    <w:rsid w:val="008E1DB1"/>
    <w:rsid w:val="008E2999"/>
    <w:rsid w:val="008E6197"/>
    <w:rsid w:val="008F55EA"/>
    <w:rsid w:val="008F7B05"/>
    <w:rsid w:val="009008A9"/>
    <w:rsid w:val="00905B91"/>
    <w:rsid w:val="00951CBF"/>
    <w:rsid w:val="009627E8"/>
    <w:rsid w:val="00981AA0"/>
    <w:rsid w:val="00982B5E"/>
    <w:rsid w:val="009B4ACE"/>
    <w:rsid w:val="009C6015"/>
    <w:rsid w:val="009E1A77"/>
    <w:rsid w:val="00A22970"/>
    <w:rsid w:val="00A35D85"/>
    <w:rsid w:val="00A62108"/>
    <w:rsid w:val="00A73060"/>
    <w:rsid w:val="00A74848"/>
    <w:rsid w:val="00A9299F"/>
    <w:rsid w:val="00A93F50"/>
    <w:rsid w:val="00A95ED0"/>
    <w:rsid w:val="00A9763B"/>
    <w:rsid w:val="00AC40F5"/>
    <w:rsid w:val="00B21CCC"/>
    <w:rsid w:val="00B3024E"/>
    <w:rsid w:val="00B32DCA"/>
    <w:rsid w:val="00B3476F"/>
    <w:rsid w:val="00B47B7D"/>
    <w:rsid w:val="00B81582"/>
    <w:rsid w:val="00BC0393"/>
    <w:rsid w:val="00BC6C5C"/>
    <w:rsid w:val="00BD1602"/>
    <w:rsid w:val="00BD43B4"/>
    <w:rsid w:val="00BE6613"/>
    <w:rsid w:val="00BF5BC1"/>
    <w:rsid w:val="00C510B4"/>
    <w:rsid w:val="00C70226"/>
    <w:rsid w:val="00C74BFA"/>
    <w:rsid w:val="00C8454B"/>
    <w:rsid w:val="00C97F2C"/>
    <w:rsid w:val="00CC0ADF"/>
    <w:rsid w:val="00D21ABC"/>
    <w:rsid w:val="00D43265"/>
    <w:rsid w:val="00D43D33"/>
    <w:rsid w:val="00D72D51"/>
    <w:rsid w:val="00D800EB"/>
    <w:rsid w:val="00DA1184"/>
    <w:rsid w:val="00DA45AA"/>
    <w:rsid w:val="00DA5C42"/>
    <w:rsid w:val="00DC1E7E"/>
    <w:rsid w:val="00DC30FC"/>
    <w:rsid w:val="00DD16C7"/>
    <w:rsid w:val="00DD584B"/>
    <w:rsid w:val="00DE1DAE"/>
    <w:rsid w:val="00E01652"/>
    <w:rsid w:val="00E0736A"/>
    <w:rsid w:val="00E13E05"/>
    <w:rsid w:val="00E16960"/>
    <w:rsid w:val="00E47207"/>
    <w:rsid w:val="00E47974"/>
    <w:rsid w:val="00EA0BA6"/>
    <w:rsid w:val="00EB070F"/>
    <w:rsid w:val="00EB6B84"/>
    <w:rsid w:val="00EC71A7"/>
    <w:rsid w:val="00EE3104"/>
    <w:rsid w:val="00EE7D87"/>
    <w:rsid w:val="00EF04A8"/>
    <w:rsid w:val="00EF0B38"/>
    <w:rsid w:val="00F24278"/>
    <w:rsid w:val="00F36150"/>
    <w:rsid w:val="00F46351"/>
    <w:rsid w:val="00F84AC0"/>
    <w:rsid w:val="00F976FC"/>
    <w:rsid w:val="00FB4A6A"/>
    <w:rsid w:val="00FB67F1"/>
    <w:rsid w:val="00FD420F"/>
    <w:rsid w:val="00FE3FF9"/>
    <w:rsid w:val="00FE5C30"/>
    <w:rsid w:val="00FF5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970"/>
    <w:rPr>
      <w:lang w:eastAsia="ro-RO"/>
    </w:rPr>
  </w:style>
  <w:style w:type="paragraph" w:styleId="Heading1">
    <w:name w:val="heading 1"/>
    <w:basedOn w:val="Normal"/>
    <w:next w:val="Normal"/>
    <w:qFormat/>
    <w:rsid w:val="00A22970"/>
    <w:pPr>
      <w:keepNext/>
      <w:jc w:val="both"/>
      <w:outlineLvl w:val="0"/>
    </w:pPr>
    <w:rPr>
      <w:b/>
      <w:i/>
      <w:sz w:val="28"/>
    </w:rPr>
  </w:style>
  <w:style w:type="paragraph" w:styleId="Heading2">
    <w:name w:val="heading 2"/>
    <w:basedOn w:val="Normal"/>
    <w:next w:val="Normal"/>
    <w:qFormat/>
    <w:rsid w:val="00A22970"/>
    <w:pPr>
      <w:keepNext/>
      <w:jc w:val="center"/>
      <w:outlineLvl w:val="1"/>
    </w:pPr>
    <w:rPr>
      <w:b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A22970"/>
    <w:pPr>
      <w:jc w:val="center"/>
    </w:pPr>
    <w:rPr>
      <w:b/>
      <w:i/>
      <w:sz w:val="28"/>
    </w:rPr>
  </w:style>
  <w:style w:type="character" w:styleId="Hyperlink">
    <w:name w:val="Hyperlink"/>
    <w:basedOn w:val="DefaultParagraphFont"/>
    <w:uiPriority w:val="99"/>
    <w:unhideWhenUsed/>
    <w:rsid w:val="006643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76F"/>
    <w:rPr>
      <w:rFonts w:ascii="Tahoma" w:hAnsi="Tahoma" w:cs="Tahoma"/>
      <w:sz w:val="16"/>
      <w:szCs w:val="16"/>
      <w:lang w:eastAsia="ro-RO"/>
    </w:rPr>
  </w:style>
  <w:style w:type="paragraph" w:styleId="ListParagraph">
    <w:name w:val="List Paragraph"/>
    <w:basedOn w:val="Normal"/>
    <w:uiPriority w:val="34"/>
    <w:qFormat/>
    <w:rsid w:val="00793169"/>
    <w:pPr>
      <w:ind w:left="708"/>
    </w:pPr>
  </w:style>
  <w:style w:type="paragraph" w:styleId="Header">
    <w:name w:val="header"/>
    <w:basedOn w:val="Normal"/>
    <w:link w:val="HeaderChar"/>
    <w:uiPriority w:val="99"/>
    <w:semiHidden/>
    <w:unhideWhenUsed/>
    <w:rsid w:val="00B8158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582"/>
    <w:rPr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B8158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582"/>
    <w:rPr>
      <w:lang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3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680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5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11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2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gsprbacau@yaho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AB62-42A5-4BF9-B202-F468B57D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433</TotalTime>
  <Pages>2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Concursurile sportive sunt o permanenta pentru elevii scolii noastre</vt:lpstr>
    </vt:vector>
  </TitlesOfParts>
  <Company>Unitate Scolara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Concursurile sportive sunt o permanenta pentru elevii scolii noastre</dc:title>
  <dc:creator>g</dc:creator>
  <cp:lastModifiedBy>user</cp:lastModifiedBy>
  <cp:revision>64</cp:revision>
  <cp:lastPrinted>2022-05-23T04:38:00Z</cp:lastPrinted>
  <dcterms:created xsi:type="dcterms:W3CDTF">2015-05-04T11:18:00Z</dcterms:created>
  <dcterms:modified xsi:type="dcterms:W3CDTF">2022-05-23T04:39:00Z</dcterms:modified>
</cp:coreProperties>
</file>